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557" w:type="pct"/>
        <w:jc w:val="right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Tabel til dokumentets titel, billede af flybilletter og brugsvejledning til formular"/>
      </w:tblPr>
      <w:tblGrid>
        <w:gridCol w:w="6422"/>
      </w:tblGrid>
      <w:tr w:rsidR="00124688" w:rsidRPr="00124688" w14:paraId="0AD4521A" w14:textId="77777777" w:rsidTr="00D30B12">
        <w:trPr>
          <w:jc w:val="right"/>
        </w:trPr>
        <w:tc>
          <w:tcPr>
            <w:tcW w:w="6422" w:type="dxa"/>
            <w:vAlign w:val="bottom"/>
          </w:tcPr>
          <w:p w14:paraId="4C2FF720" w14:textId="77777777" w:rsidR="00D30B12" w:rsidRPr="00124688" w:rsidRDefault="00BB6876" w:rsidP="00A15310">
            <w:pPr>
              <w:pStyle w:val="Titel"/>
              <w:pBdr>
                <w:bottom w:val="single" w:sz="4" w:space="1" w:color="auto"/>
              </w:pBdr>
              <w:ind w:left="21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 xml:space="preserve">LEGAL PEOPLE – </w:t>
            </w:r>
            <w:r w:rsidR="0043360B">
              <w:rPr>
                <w:color w:val="222613" w:themeColor="text2" w:themeShade="80"/>
              </w:rPr>
              <w:t>C</w:t>
            </w:r>
            <w:r w:rsidR="00D30B12" w:rsidRPr="00124688">
              <w:rPr>
                <w:color w:val="222613" w:themeColor="text2" w:themeShade="80"/>
              </w:rPr>
              <w:t>V</w:t>
            </w:r>
            <w:r w:rsidRPr="00124688">
              <w:rPr>
                <w:color w:val="222613" w:themeColor="text2" w:themeShade="80"/>
              </w:rPr>
              <w:t xml:space="preserve"> SKEMA</w:t>
            </w:r>
          </w:p>
          <w:p w14:paraId="67286170" w14:textId="77777777" w:rsidR="00D30B12" w:rsidRPr="00124688" w:rsidRDefault="00D30B12" w:rsidP="00D30B12">
            <w:pPr>
              <w:pStyle w:val="Undertitel"/>
              <w:ind w:left="-73" w:hanging="14"/>
              <w:rPr>
                <w:rStyle w:val="Hyperlink"/>
                <w:color w:val="222613" w:themeColor="text2" w:themeShade="80"/>
                <w:sz w:val="18"/>
                <w:szCs w:val="18"/>
              </w:rPr>
            </w:pPr>
            <w:r w:rsidRPr="00124688">
              <w:rPr>
                <w:color w:val="222613" w:themeColor="text2" w:themeShade="80"/>
                <w:sz w:val="18"/>
                <w:szCs w:val="18"/>
              </w:rPr>
              <w:t xml:space="preserve">Gem en kopi til dig selv og send skemaet til </w:t>
            </w:r>
            <w:hyperlink r:id="rId8" w:history="1">
              <w:r w:rsidRPr="00124688">
                <w:rPr>
                  <w:rStyle w:val="Hyperlink"/>
                  <w:color w:val="222613" w:themeColor="text2" w:themeShade="80"/>
                  <w:sz w:val="18"/>
                  <w:szCs w:val="18"/>
                </w:rPr>
                <w:t>kontakt@legal-people.dk</w:t>
              </w:r>
            </w:hyperlink>
          </w:p>
          <w:p w14:paraId="132EF0B0" w14:textId="77777777" w:rsidR="00D30B12" w:rsidRPr="00124688" w:rsidRDefault="00D30B12" w:rsidP="00D30B12">
            <w:pPr>
              <w:pStyle w:val="Undertitel"/>
              <w:ind w:left="-73" w:hanging="14"/>
              <w:rPr>
                <w:color w:val="222613" w:themeColor="text2" w:themeShade="80"/>
                <w:sz w:val="18"/>
                <w:szCs w:val="18"/>
              </w:rPr>
            </w:pPr>
            <w:r w:rsidRPr="00124688">
              <w:rPr>
                <w:color w:val="222613" w:themeColor="text2" w:themeShade="80"/>
                <w:sz w:val="18"/>
                <w:szCs w:val="18"/>
              </w:rPr>
              <w:t xml:space="preserve">Har du spørgsmål til skemaet så ring på </w:t>
            </w:r>
            <w:r w:rsidRPr="00124688">
              <w:rPr>
                <w:b/>
                <w:color w:val="222613" w:themeColor="text2" w:themeShade="80"/>
                <w:sz w:val="18"/>
                <w:szCs w:val="18"/>
              </w:rPr>
              <w:t>939 939 40</w:t>
            </w:r>
          </w:p>
        </w:tc>
      </w:tr>
    </w:tbl>
    <w:p w14:paraId="0E5E71D6" w14:textId="77777777" w:rsidR="00F94F9D" w:rsidRPr="00124688" w:rsidRDefault="00F94F9D">
      <w:pPr>
        <w:pStyle w:val="Overskrift1"/>
        <w:rPr>
          <w:color w:val="222613" w:themeColor="text2" w:themeShade="80"/>
          <w:lang w:bidi="da-DK"/>
        </w:rPr>
      </w:pPr>
      <w:r w:rsidRPr="00124688">
        <w:rPr>
          <w:noProof/>
          <w:color w:val="222613" w:themeColor="text2" w:themeShade="80"/>
          <w:lang w:eastAsia="da-DK"/>
        </w:rPr>
        <w:drawing>
          <wp:anchor distT="0" distB="0" distL="114300" distR="114300" simplePos="0" relativeHeight="251658240" behindDoc="0" locked="0" layoutInCell="1" allowOverlap="1" wp14:anchorId="3CD5E539" wp14:editId="74C79CE3">
            <wp:simplePos x="0" y="0"/>
            <wp:positionH relativeFrom="column">
              <wp:posOffset>19050</wp:posOffset>
            </wp:positionH>
            <wp:positionV relativeFrom="paragraph">
              <wp:posOffset>-581660</wp:posOffset>
            </wp:positionV>
            <wp:extent cx="744647" cy="577850"/>
            <wp:effectExtent l="0" t="0" r="0" b="0"/>
            <wp:wrapNone/>
            <wp:docPr id="1" name="Billede 1" descr="C:\Users\avd-jc_Kristina\Desktop\Legal People\LOGOPAKKE\Sort_transparent baggr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d-jc_Kristina\Desktop\Legal People\LOGOPAKKE\Sort_transparent baggrun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47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1CFAB" w14:textId="77777777" w:rsidR="00E70901" w:rsidRPr="00124688" w:rsidRDefault="006D454C">
      <w:pPr>
        <w:pStyle w:val="Overskrift1"/>
        <w:rPr>
          <w:color w:val="222613" w:themeColor="text2" w:themeShade="80"/>
        </w:rPr>
      </w:pPr>
      <w:r w:rsidRPr="00124688">
        <w:rPr>
          <w:color w:val="222613" w:themeColor="text2" w:themeShade="80"/>
          <w:lang w:bidi="da-DK"/>
        </w:rPr>
        <w:t>Personlige op</w:t>
      </w:r>
      <w:r w:rsidR="00DF50E1" w:rsidRPr="00124688">
        <w:rPr>
          <w:color w:val="222613" w:themeColor="text2" w:themeShade="80"/>
          <w:lang w:bidi="da-DK"/>
        </w:rPr>
        <w:t>lysninger</w:t>
      </w:r>
      <w:r w:rsidR="00A15310" w:rsidRPr="00124688">
        <w:rPr>
          <w:color w:val="222613" w:themeColor="text2" w:themeShade="80"/>
          <w:lang w:bidi="da-DK"/>
        </w:rPr>
        <w:tab/>
      </w:r>
      <w:r w:rsidR="00A15310" w:rsidRPr="00124688">
        <w:rPr>
          <w:color w:val="222613" w:themeColor="text2" w:themeShade="80"/>
          <w:lang w:bidi="da-DK"/>
        </w:rPr>
        <w:tab/>
      </w:r>
      <w:r w:rsidR="00A15310" w:rsidRPr="00124688">
        <w:rPr>
          <w:color w:val="222613" w:themeColor="text2" w:themeShade="80"/>
          <w:lang w:bidi="da-DK"/>
        </w:rPr>
        <w:tab/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til personlige oplysninger"/>
      </w:tblPr>
      <w:tblGrid>
        <w:gridCol w:w="3397"/>
        <w:gridCol w:w="5620"/>
      </w:tblGrid>
      <w:tr w:rsidR="00124688" w:rsidRPr="00124688" w14:paraId="6FB76FDF" w14:textId="77777777" w:rsidTr="00FF1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DEE5CA" w:themeFill="text2" w:themeFillTint="33"/>
          </w:tcPr>
          <w:p w14:paraId="6FC8C469" w14:textId="77777777" w:rsidR="00E70901" w:rsidRPr="00124688" w:rsidRDefault="006D454C" w:rsidP="00A15310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Fornavne</w:t>
            </w:r>
          </w:p>
        </w:tc>
        <w:tc>
          <w:tcPr>
            <w:tcW w:w="5620" w:type="dxa"/>
            <w:shd w:val="clear" w:color="auto" w:fill="DEE5CA" w:themeFill="text2" w:themeFillTint="33"/>
          </w:tcPr>
          <w:sdt>
            <w:sdtPr>
              <w:rPr>
                <w:rStyle w:val="Typografi100"/>
              </w:rPr>
              <w:alias w:val="Angiv fornavne:"/>
              <w:tag w:val="Angiv fornavne:"/>
              <w:id w:val="-1750643785"/>
              <w:lock w:val="sdtLocked"/>
              <w:placeholder>
                <w:docPart w:val="F71365C9407F47328930B5E459937C81"/>
              </w:placeholder>
              <w:showingPlcHdr/>
              <w15:appearance w15:val="hidden"/>
            </w:sdtPr>
            <w:sdtEndPr>
              <w:rPr>
                <w:rStyle w:val="Standardskrifttypeiafsnit"/>
                <w:color w:val="222613" w:themeColor="text2" w:themeShade="80"/>
              </w:rPr>
            </w:sdtEndPr>
            <w:sdtContent>
              <w:p w14:paraId="0423E290" w14:textId="77777777" w:rsidR="0005753D" w:rsidRPr="00124688" w:rsidRDefault="00657C10" w:rsidP="00657C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fornavne</w:t>
                </w:r>
              </w:p>
            </w:sdtContent>
          </w:sdt>
        </w:tc>
      </w:tr>
      <w:tr w:rsidR="00124688" w:rsidRPr="00124688" w14:paraId="46B69A7B" w14:textId="77777777" w:rsidTr="00D121BB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B4BBBBD" w14:textId="77777777" w:rsidR="00E70901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 xml:space="preserve">Efternavn </w:t>
            </w:r>
          </w:p>
        </w:tc>
        <w:sdt>
          <w:sdtPr>
            <w:rPr>
              <w:rStyle w:val="Typografi101"/>
            </w:rPr>
            <w:alias w:val="Angiv efternavn:"/>
            <w:tag w:val="Angiv efternavn:"/>
            <w:id w:val="1961219410"/>
            <w:lock w:val="sdtLocked"/>
            <w:placeholder>
              <w:docPart w:val="B1A1640AA76B4CBEBFA6801266812171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</w:tcPr>
              <w:p w14:paraId="536E3A12" w14:textId="77777777" w:rsidR="00E70901" w:rsidRPr="00124688" w:rsidRDefault="00657C10" w:rsidP="00657C10">
                <w:pPr>
                  <w:tabs>
                    <w:tab w:val="center" w:pos="2182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efternavn</w:t>
                </w:r>
              </w:p>
            </w:tc>
          </w:sdtContent>
        </w:sdt>
      </w:tr>
      <w:tr w:rsidR="00124688" w:rsidRPr="00124688" w14:paraId="4DECD0F3" w14:textId="77777777" w:rsidTr="00FF1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DEE5CA" w:themeFill="text2" w:themeFillTint="33"/>
          </w:tcPr>
          <w:p w14:paraId="665147A2" w14:textId="77777777" w:rsidR="00E70901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Hjemmeadresse</w:t>
            </w:r>
          </w:p>
        </w:tc>
        <w:sdt>
          <w:sdtPr>
            <w:rPr>
              <w:rStyle w:val="Typografi102"/>
            </w:rPr>
            <w:alias w:val="Angiv hjemmeadresse:"/>
            <w:tag w:val="Angiv hjemmeadresse:"/>
            <w:id w:val="-1955854551"/>
            <w:lock w:val="sdtLocked"/>
            <w:placeholder>
              <w:docPart w:val="F31EF147293C47669D8360816BD6F756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  <w:shd w:val="clear" w:color="auto" w:fill="DEE5CA" w:themeFill="text2" w:themeFillTint="33"/>
              </w:tcPr>
              <w:p w14:paraId="573601B8" w14:textId="77777777" w:rsidR="00E70901" w:rsidRPr="00124688" w:rsidRDefault="00657C10" w:rsidP="00657C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hjemmeadresse</w:t>
                </w:r>
              </w:p>
            </w:tc>
          </w:sdtContent>
        </w:sdt>
      </w:tr>
      <w:tr w:rsidR="00124688" w:rsidRPr="00124688" w14:paraId="088547B1" w14:textId="77777777" w:rsidTr="00FF1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118E3B4" w14:textId="77777777" w:rsidR="001B02AA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Postnr.</w:t>
            </w:r>
          </w:p>
        </w:tc>
        <w:sdt>
          <w:sdtPr>
            <w:rPr>
              <w:rStyle w:val="Typografi103"/>
            </w:rPr>
            <w:alias w:val="Angiv postnr:"/>
            <w:tag w:val="Angiv postnr:"/>
            <w:id w:val="-872992886"/>
            <w:lock w:val="sdtLocked"/>
            <w:placeholder>
              <w:docPart w:val="E0F99E61A65142F687F7810E6DB212B4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</w:tcPr>
              <w:p w14:paraId="02E439AD" w14:textId="77777777" w:rsidR="001B02AA" w:rsidRPr="00124688" w:rsidRDefault="00772285" w:rsidP="0003628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postnr.</w:t>
                </w:r>
              </w:p>
            </w:tc>
          </w:sdtContent>
        </w:sdt>
      </w:tr>
      <w:tr w:rsidR="00124688" w:rsidRPr="00124688" w14:paraId="0E0AD5C2" w14:textId="77777777" w:rsidTr="00FF1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DEE5CA" w:themeFill="text2" w:themeFillTint="33"/>
          </w:tcPr>
          <w:p w14:paraId="7C1BFA5C" w14:textId="77777777" w:rsidR="001B02AA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By</w:t>
            </w:r>
          </w:p>
        </w:tc>
        <w:sdt>
          <w:sdtPr>
            <w:rPr>
              <w:rStyle w:val="Typografi104"/>
            </w:rPr>
            <w:alias w:val="Angiv by:"/>
            <w:tag w:val="Angiv by:"/>
            <w:id w:val="-826128195"/>
            <w:lock w:val="sdtLocked"/>
            <w:placeholder>
              <w:docPart w:val="D7D388BE13444B45AE60B89C520A7FDF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  <w:shd w:val="clear" w:color="auto" w:fill="DEE5CA" w:themeFill="text2" w:themeFillTint="33"/>
              </w:tcPr>
              <w:p w14:paraId="5860A0EF" w14:textId="77777777" w:rsidR="001B02AA" w:rsidRPr="00124688" w:rsidRDefault="0077228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by</w:t>
                </w:r>
              </w:p>
            </w:tc>
          </w:sdtContent>
        </w:sdt>
      </w:tr>
      <w:tr w:rsidR="00124688" w:rsidRPr="00124688" w14:paraId="74F45EED" w14:textId="77777777" w:rsidTr="00FF1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0B71A4A" w14:textId="77777777" w:rsidR="001B02AA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Land</w:t>
            </w:r>
          </w:p>
        </w:tc>
        <w:sdt>
          <w:sdtPr>
            <w:rPr>
              <w:rStyle w:val="Typografi105"/>
            </w:rPr>
            <w:alias w:val="Angiv land:"/>
            <w:tag w:val="Angiv land:"/>
            <w:id w:val="1006017243"/>
            <w:lock w:val="sdtLocked"/>
            <w:placeholder>
              <w:docPart w:val="CE649485D27F4EB5B938A43AEFBC6EB9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</w:tcPr>
              <w:p w14:paraId="1B78662C" w14:textId="77777777" w:rsidR="001B02AA" w:rsidRPr="00124688" w:rsidRDefault="0077228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land</w:t>
                </w:r>
              </w:p>
            </w:tc>
          </w:sdtContent>
        </w:sdt>
      </w:tr>
      <w:tr w:rsidR="00124688" w:rsidRPr="00124688" w14:paraId="39DEE994" w14:textId="77777777" w:rsidTr="00FF1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DEE5CA" w:themeFill="text2" w:themeFillTint="33"/>
          </w:tcPr>
          <w:p w14:paraId="5DEAAC19" w14:textId="77777777" w:rsidR="00E70901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Mobiltelefon, privat</w:t>
            </w:r>
          </w:p>
        </w:tc>
        <w:sdt>
          <w:sdtPr>
            <w:rPr>
              <w:rStyle w:val="Typografi106"/>
            </w:rPr>
            <w:alias w:val="Angiv mobiltelefon:"/>
            <w:tag w:val="Angiv mobiltelefon:"/>
            <w:id w:val="565923198"/>
            <w:lock w:val="sdtLocked"/>
            <w:placeholder>
              <w:docPart w:val="8A949ADA19F5452984553B30F27F01C4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  <w:shd w:val="clear" w:color="auto" w:fill="DEE5CA" w:themeFill="text2" w:themeFillTint="33"/>
              </w:tcPr>
              <w:p w14:paraId="0ED91A9E" w14:textId="77777777" w:rsidR="00E70901" w:rsidRPr="00124688" w:rsidRDefault="008E01D7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mobiltelefon</w:t>
                </w:r>
                <w:r w:rsidR="00182B73" w:rsidRPr="00124688">
                  <w:rPr>
                    <w:color w:val="222613" w:themeColor="text2" w:themeShade="80"/>
                    <w:lang w:bidi="da-DK"/>
                  </w:rPr>
                  <w:t>, privat</w:t>
                </w:r>
              </w:p>
            </w:tc>
          </w:sdtContent>
        </w:sdt>
      </w:tr>
      <w:tr w:rsidR="00124688" w:rsidRPr="00124688" w14:paraId="4239476A" w14:textId="77777777" w:rsidTr="00FF1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7B3A5DD" w14:textId="77777777" w:rsidR="00E70901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Mailadresse, privat</w:t>
            </w:r>
          </w:p>
        </w:tc>
        <w:sdt>
          <w:sdtPr>
            <w:rPr>
              <w:rStyle w:val="Typografi11"/>
              <w:color w:val="222613" w:themeColor="text2" w:themeShade="80"/>
            </w:rPr>
            <w:alias w:val="Angiv mailadresse, privat:"/>
            <w:tag w:val="Angiv mailadresse, privat:"/>
            <w:id w:val="1584178557"/>
            <w:lock w:val="sdtLocked"/>
            <w:placeholder>
              <w:docPart w:val="00F3EE52661F4939B6C0BA35C11B45F0"/>
            </w:placeholder>
            <w:showingPlcHdr/>
            <w15:appearance w15:val="hidden"/>
          </w:sdtPr>
          <w:sdtEndPr>
            <w:rPr>
              <w:rStyle w:val="Standardskrifttypeiafsnit"/>
            </w:rPr>
          </w:sdtEndPr>
          <w:sdtContent>
            <w:tc>
              <w:tcPr>
                <w:tcW w:w="5620" w:type="dxa"/>
              </w:tcPr>
              <w:p w14:paraId="01EED3A0" w14:textId="77777777" w:rsidR="00E70901" w:rsidRPr="00124688" w:rsidRDefault="00FA180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mailadresse, privat</w:t>
                </w:r>
              </w:p>
            </w:tc>
          </w:sdtContent>
        </w:sdt>
      </w:tr>
      <w:tr w:rsidR="00124688" w:rsidRPr="00124688" w14:paraId="1D4D8738" w14:textId="77777777" w:rsidTr="00FF1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DEE5CA" w:themeFill="text2" w:themeFillTint="33"/>
          </w:tcPr>
          <w:p w14:paraId="2A758062" w14:textId="77777777" w:rsidR="00182B73" w:rsidRPr="00124688" w:rsidRDefault="00DF50E1" w:rsidP="00DF50E1">
            <w:pPr>
              <w:rPr>
                <w:color w:val="222613" w:themeColor="text2" w:themeShade="80"/>
                <w:lang w:bidi="da-DK"/>
              </w:rPr>
            </w:pPr>
            <w:r w:rsidRPr="00124688">
              <w:rPr>
                <w:color w:val="222613" w:themeColor="text2" w:themeShade="80"/>
                <w:lang w:bidi="da-DK"/>
              </w:rPr>
              <w:t>Firmanavn</w:t>
            </w:r>
          </w:p>
        </w:tc>
        <w:sdt>
          <w:sdtPr>
            <w:rPr>
              <w:rStyle w:val="Typografi108"/>
            </w:rPr>
            <w:alias w:val="Angiv firmanavn:"/>
            <w:tag w:val="Angiv firmanavn:"/>
            <w:id w:val="1308828467"/>
            <w:lock w:val="sdtLocked"/>
            <w:placeholder>
              <w:docPart w:val="0018E4366A7D456FB6264D8264AE48BE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  <w:shd w:val="clear" w:color="auto" w:fill="DEE5CA" w:themeFill="text2" w:themeFillTint="33"/>
              </w:tcPr>
              <w:p w14:paraId="78CAF608" w14:textId="77777777" w:rsidR="00182B73" w:rsidRPr="00124688" w:rsidRDefault="00182B73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firmanavn</w:t>
                </w:r>
              </w:p>
            </w:tc>
          </w:sdtContent>
        </w:sdt>
      </w:tr>
      <w:tr w:rsidR="00124688" w:rsidRPr="00124688" w14:paraId="27100046" w14:textId="77777777" w:rsidTr="00FF1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24941FD" w14:textId="77777777" w:rsidR="00182B73" w:rsidRPr="00124688" w:rsidRDefault="00DF50E1" w:rsidP="00DF50E1">
            <w:pPr>
              <w:rPr>
                <w:color w:val="222613" w:themeColor="text2" w:themeShade="80"/>
                <w:lang w:bidi="da-DK"/>
              </w:rPr>
            </w:pPr>
            <w:r w:rsidRPr="00124688">
              <w:rPr>
                <w:color w:val="222613" w:themeColor="text2" w:themeShade="80"/>
                <w:lang w:bidi="da-DK"/>
              </w:rPr>
              <w:t>CVR-nr.</w:t>
            </w:r>
          </w:p>
        </w:tc>
        <w:sdt>
          <w:sdtPr>
            <w:rPr>
              <w:rStyle w:val="Typografi109"/>
            </w:rPr>
            <w:alias w:val="Angiv CVR-nr.:"/>
            <w:tag w:val="Angiv CVR-nr.:"/>
            <w:id w:val="1637614945"/>
            <w:lock w:val="sdtLocked"/>
            <w:placeholder>
              <w:docPart w:val="D8764EDE564A44ABB92CC369AA962052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</w:tcPr>
              <w:p w14:paraId="0F756E2A" w14:textId="77777777" w:rsidR="00182B73" w:rsidRPr="00124688" w:rsidRDefault="00182B73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CVR-nr.</w:t>
                </w:r>
              </w:p>
            </w:tc>
          </w:sdtContent>
        </w:sdt>
      </w:tr>
      <w:tr w:rsidR="00124688" w:rsidRPr="00124688" w14:paraId="138C2280" w14:textId="77777777" w:rsidTr="002E72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DEE5CA" w:themeFill="text2" w:themeFillTint="33"/>
          </w:tcPr>
          <w:p w14:paraId="2BE74E0E" w14:textId="77777777" w:rsidR="00A20601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Ansøgningsdato</w:t>
            </w:r>
          </w:p>
        </w:tc>
        <w:sdt>
          <w:sdtPr>
            <w:rPr>
              <w:rStyle w:val="Typografi110"/>
            </w:rPr>
            <w:alias w:val="Angiv en dato:"/>
            <w:tag w:val="Angiv en dato:"/>
            <w:id w:val="1741742450"/>
            <w:lock w:val="sdtLocked"/>
            <w:placeholder>
              <w:docPart w:val="39E7667D343541B4B42712FAC5DDCC19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  <w:shd w:val="clear" w:color="auto" w:fill="DEE5CA" w:themeFill="text2" w:themeFillTint="33"/>
              </w:tcPr>
              <w:p w14:paraId="63AA33A5" w14:textId="77777777" w:rsidR="00A20601" w:rsidRPr="00124688" w:rsidRDefault="006A5B0E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</w:t>
                </w:r>
                <w:r w:rsidR="00772285" w:rsidRPr="00124688">
                  <w:rPr>
                    <w:rStyle w:val="Pladsholdertekst"/>
                    <w:color w:val="222613" w:themeColor="text2" w:themeShade="80"/>
                  </w:rPr>
                  <w:t xml:space="preserve"> en dato.</w:t>
                </w:r>
              </w:p>
            </w:tc>
          </w:sdtContent>
        </w:sdt>
      </w:tr>
      <w:tr w:rsidR="00124688" w:rsidRPr="00124688" w14:paraId="73624664" w14:textId="77777777" w:rsidTr="002E72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2144F03" w14:textId="77777777" w:rsidR="00A22D06" w:rsidRPr="00124688" w:rsidRDefault="00DF50E1" w:rsidP="00DF50E1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Tidligste opstart i nyt job</w:t>
            </w:r>
          </w:p>
        </w:tc>
        <w:sdt>
          <w:sdtPr>
            <w:rPr>
              <w:rStyle w:val="Typografi111"/>
            </w:rPr>
            <w:alias w:val="Angiv hvilken dato du tidligst kan starte i nyt job"/>
            <w:tag w:val="Angiv hvilken dato du tidligst kan starte i nyt job"/>
            <w:id w:val="64768369"/>
            <w:lock w:val="sdtLocked"/>
            <w:placeholder>
              <w:docPart w:val="7E7C90FFAD3244778E1845501278938D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20" w:type="dxa"/>
              </w:tcPr>
              <w:p w14:paraId="6027D6A4" w14:textId="77777777" w:rsidR="00A22D06" w:rsidRPr="00124688" w:rsidRDefault="00A22D06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hvilken dato du tidligst kan starte i nyt job</w:t>
                </w:r>
              </w:p>
            </w:tc>
          </w:sdtContent>
        </w:sdt>
      </w:tr>
    </w:tbl>
    <w:p w14:paraId="1C3361FE" w14:textId="77777777" w:rsidR="008B264C" w:rsidRPr="00124688" w:rsidRDefault="008B264C">
      <w:pPr>
        <w:pStyle w:val="Overskrift1"/>
        <w:rPr>
          <w:color w:val="222613" w:themeColor="text2" w:themeShade="80"/>
        </w:rPr>
      </w:pPr>
    </w:p>
    <w:p w14:paraId="7A4303E5" w14:textId="77777777" w:rsidR="00AF11AE" w:rsidRPr="00124688" w:rsidRDefault="00DF50E1">
      <w:pPr>
        <w:pStyle w:val="Overskrift1"/>
        <w:rPr>
          <w:color w:val="222613" w:themeColor="text2" w:themeShade="80"/>
        </w:rPr>
      </w:pPr>
      <w:r w:rsidRPr="00124688">
        <w:rPr>
          <w:color w:val="222613" w:themeColor="text2" w:themeShade="80"/>
        </w:rPr>
        <w:t>Arbejdsområder</w:t>
      </w:r>
    </w:p>
    <w:tbl>
      <w:tblPr>
        <w:tblStyle w:val="Listetabel6-farverig-farve1"/>
        <w:tblW w:w="5000" w:type="pct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til oplysninger om billeje"/>
      </w:tblPr>
      <w:tblGrid>
        <w:gridCol w:w="2547"/>
        <w:gridCol w:w="851"/>
        <w:gridCol w:w="5619"/>
      </w:tblGrid>
      <w:tr w:rsidR="00124688" w:rsidRPr="00124688" w14:paraId="74BB60D0" w14:textId="77777777" w:rsidTr="00EE1D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77F951FD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Familieret</w:t>
            </w:r>
          </w:p>
        </w:tc>
        <w:sdt>
          <w:sdtPr>
            <w:rPr>
              <w:color w:val="222613" w:themeColor="text2" w:themeShade="80"/>
            </w:rPr>
            <w:id w:val="38323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32CB4308" w14:textId="77777777" w:rsidR="00AF11AE" w:rsidRPr="00124688" w:rsidRDefault="00BD22AC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2"/>
            </w:rPr>
            <w:alias w:val="Uddybende kommentarer:"/>
            <w:tag w:val="Uddybende kommentarer:"/>
            <w:id w:val="584267247"/>
            <w:lock w:val="sdtLocked"/>
            <w:placeholder>
              <w:docPart w:val="401C94D2AF904FAA97A1C3A19D36F2FE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3AD767F1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137A9D7C" w14:textId="77777777" w:rsidTr="00EE1D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37E0AB7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Arveret</w:t>
            </w:r>
            <w:r w:rsidR="00C90A24">
              <w:rPr>
                <w:color w:val="222613" w:themeColor="text2" w:themeShade="80"/>
              </w:rPr>
              <w:t xml:space="preserve">, </w:t>
            </w:r>
            <w:r w:rsidRPr="00124688">
              <w:rPr>
                <w:color w:val="222613" w:themeColor="text2" w:themeShade="80"/>
              </w:rPr>
              <w:t>Dødsboer</w:t>
            </w:r>
          </w:p>
        </w:tc>
        <w:sdt>
          <w:sdtPr>
            <w:rPr>
              <w:color w:val="222613" w:themeColor="text2" w:themeShade="80"/>
            </w:rPr>
            <w:id w:val="-199637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56DF1C3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3"/>
            </w:rPr>
            <w:alias w:val="Uddybende kommentarer:"/>
            <w:tag w:val="Uddybende kommentarer:"/>
            <w:id w:val="-191075821"/>
            <w:lock w:val="sdtLocked"/>
            <w:placeholder>
              <w:docPart w:val="A1E180050D8D455AB3AC9BD751428F1F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5E0932B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3F21EBB7" w14:textId="77777777" w:rsidTr="00EE1D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61F84EC0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Testamenter og ægtepagter</w:t>
            </w:r>
          </w:p>
        </w:tc>
        <w:sdt>
          <w:sdtPr>
            <w:rPr>
              <w:color w:val="222613" w:themeColor="text2" w:themeShade="80"/>
            </w:rPr>
            <w:id w:val="1887764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0DF1F824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4"/>
            </w:rPr>
            <w:alias w:val="Uddybende kommentarer:"/>
            <w:tag w:val="Uddybende kommentarer:"/>
            <w:id w:val="-27645576"/>
            <w:lock w:val="sdtLocked"/>
            <w:placeholder>
              <w:docPart w:val="678E44096ECA4CCC8E2AE5529C2D9CE8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16C92F22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6433393E" w14:textId="77777777" w:rsidTr="00EE1D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35CA672" w14:textId="77777777" w:rsidR="002229CD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Selskabsret</w:t>
            </w:r>
          </w:p>
        </w:tc>
        <w:sdt>
          <w:sdtPr>
            <w:rPr>
              <w:color w:val="222613" w:themeColor="text2" w:themeShade="80"/>
            </w:rPr>
            <w:id w:val="161232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46A2A85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5"/>
            </w:rPr>
            <w:alias w:val="Uddybende kommentarer:"/>
            <w:tag w:val="Uddybende kommentarer:"/>
            <w:id w:val="-30035900"/>
            <w:lock w:val="sdtLocked"/>
            <w:placeholder>
              <w:docPart w:val="4673B5C49FA247D1A3A73EC1FB9E4EB6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EE189E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38792CFB" w14:textId="77777777" w:rsidTr="00EE1D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1C27E32E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Konkursboer</w:t>
            </w:r>
          </w:p>
        </w:tc>
        <w:sdt>
          <w:sdtPr>
            <w:rPr>
              <w:color w:val="222613" w:themeColor="text2" w:themeShade="80"/>
            </w:rPr>
            <w:id w:val="-380940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41432584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6"/>
            </w:rPr>
            <w:alias w:val="Uddybende kommentarer:"/>
            <w:tag w:val="Uddybende kommentarer:"/>
            <w:id w:val="-499811771"/>
            <w:lock w:val="sdtLocked"/>
            <w:placeholder>
              <w:docPart w:val="D0FE9913FC9F43B1BCA3342161EB06EB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48030F92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71CE31F5" w14:textId="77777777" w:rsidTr="00EE1D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BBF63F7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Tvangsauktion</w:t>
            </w:r>
          </w:p>
        </w:tc>
        <w:sdt>
          <w:sdtPr>
            <w:rPr>
              <w:color w:val="222613" w:themeColor="text2" w:themeShade="80"/>
            </w:rPr>
            <w:id w:val="98712894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6AB8D9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7"/>
            </w:rPr>
            <w:alias w:val="Uddybende kommentarer:"/>
            <w:tag w:val="Uddybende kommentarer:"/>
            <w:id w:val="1740045151"/>
            <w:lock w:val="sdtLocked"/>
            <w:placeholder>
              <w:docPart w:val="F35F47FC88E34540819A8E9C708267F1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422690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1B618524" w14:textId="77777777" w:rsidTr="00EE1D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0E5F876E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Ejendomshandler</w:t>
            </w:r>
          </w:p>
        </w:tc>
        <w:sdt>
          <w:sdtPr>
            <w:rPr>
              <w:color w:val="222613" w:themeColor="text2" w:themeShade="80"/>
            </w:rPr>
            <w:id w:val="-1719581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01DB5185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8"/>
            </w:rPr>
            <w:alias w:val="Uddybende kommentarer:"/>
            <w:tag w:val="Uddybende kommentarer:"/>
            <w:id w:val="-1653592826"/>
            <w:lock w:val="sdtLocked"/>
            <w:placeholder>
              <w:docPart w:val="2FDBD968476740B9B95FE4C93791BD5B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55D30487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1F621B02" w14:textId="77777777" w:rsidTr="00EE1D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73D753F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Tinglysning</w:t>
            </w:r>
          </w:p>
        </w:tc>
        <w:sdt>
          <w:sdtPr>
            <w:rPr>
              <w:color w:val="222613" w:themeColor="text2" w:themeShade="80"/>
            </w:rPr>
            <w:id w:val="-125936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C7AA15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19"/>
            </w:rPr>
            <w:alias w:val="Uddybende kommentarer:"/>
            <w:tag w:val="Uddybende kommentarer:"/>
            <w:id w:val="1169214338"/>
            <w:lock w:val="sdtLocked"/>
            <w:placeholder>
              <w:docPart w:val="9DCAB061F0F44C4397AAEF4FB982E9F7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D4CA50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281A080F" w14:textId="77777777" w:rsidTr="00EE1D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11B2DB32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Retssager</w:t>
            </w:r>
          </w:p>
        </w:tc>
        <w:sdt>
          <w:sdtPr>
            <w:rPr>
              <w:color w:val="222613" w:themeColor="text2" w:themeShade="80"/>
            </w:rPr>
            <w:id w:val="2018580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158FBAE0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0"/>
            </w:rPr>
            <w:alias w:val="Uddybende kommentarer:"/>
            <w:tag w:val="Uddybende kommentarer:"/>
            <w:id w:val="-615681978"/>
            <w:lock w:val="sdtLocked"/>
            <w:placeholder>
              <w:docPart w:val="4E4B9D075989420F9FB25BAEFBBCC0A1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4600CF35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326603" w:rsidRPr="00124688" w14:paraId="53584C5E" w14:textId="77777777" w:rsidTr="0032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9B3FF32" w14:textId="77777777" w:rsidR="00326603" w:rsidRPr="00124688" w:rsidRDefault="00326603" w:rsidP="000A65DC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Strafferet</w:t>
            </w:r>
          </w:p>
        </w:tc>
        <w:sdt>
          <w:sdtPr>
            <w:rPr>
              <w:color w:val="222613" w:themeColor="text2" w:themeShade="80"/>
            </w:rPr>
            <w:id w:val="-189287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951C92D" w14:textId="77777777" w:rsidR="00326603" w:rsidRDefault="00326603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1"/>
            </w:rPr>
            <w:alias w:val="Uddybende kommentarer:"/>
            <w:tag w:val="Uddybende kommentarer:"/>
            <w:id w:val="16050391"/>
            <w:lock w:val="sdtLocked"/>
            <w:placeholder>
              <w:docPart w:val="27B4AF281B07435E8845A8221773AE95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19F9D0A" w14:textId="77777777" w:rsidR="00326603" w:rsidRDefault="00326603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Typografi25"/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C90A24" w:rsidRPr="00124688" w14:paraId="0473B569" w14:textId="77777777" w:rsidTr="00851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7D7693C7" w14:textId="77777777" w:rsidR="00C90A24" w:rsidRDefault="00C90A24" w:rsidP="00342263">
            <w:pPr>
              <w:rPr>
                <w:b w:val="0"/>
                <w:bCs w:val="0"/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Erstatningsret,</w:t>
            </w:r>
          </w:p>
          <w:p w14:paraId="49102D22" w14:textId="77777777" w:rsidR="00C90A24" w:rsidRPr="00124688" w:rsidRDefault="00C90A24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Personskade mv.</w:t>
            </w:r>
          </w:p>
        </w:tc>
        <w:sdt>
          <w:sdtPr>
            <w:rPr>
              <w:color w:val="222613" w:themeColor="text2" w:themeShade="80"/>
            </w:rPr>
            <w:id w:val="180389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0CA0444D" w14:textId="77777777" w:rsidR="00C90A24" w:rsidRDefault="00C90A24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2"/>
            </w:rPr>
            <w:alias w:val="Uddybende kommentarer:"/>
            <w:tag w:val="Uddybende kommentarer:"/>
            <w:id w:val="-1412772140"/>
            <w:lock w:val="sdtLocked"/>
            <w:placeholder>
              <w:docPart w:val="5EF6057950F243228065750CF5831392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7B68F45E" w14:textId="77777777" w:rsidR="00C90A24" w:rsidRDefault="00C90A24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ypografi25"/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08DE7207" w14:textId="77777777" w:rsidTr="008517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60328FA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Inkasso</w:t>
            </w:r>
          </w:p>
        </w:tc>
        <w:sdt>
          <w:sdtPr>
            <w:rPr>
              <w:color w:val="222613" w:themeColor="text2" w:themeShade="80"/>
            </w:rPr>
            <w:id w:val="-638657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247E2A0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3"/>
            </w:rPr>
            <w:alias w:val="Uddybende kommentarer:"/>
            <w:tag w:val="Uddybende kommentarer:"/>
            <w:id w:val="-1806298375"/>
            <w:lock w:val="sdtLocked"/>
            <w:placeholder>
              <w:docPart w:val="585B9EABA5EF4949B12D6BF117013C7B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ACDEBDE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1275554C" w14:textId="77777777" w:rsidTr="00851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58C929DE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Ejendomsadministration</w:t>
            </w:r>
          </w:p>
        </w:tc>
        <w:sdt>
          <w:sdtPr>
            <w:rPr>
              <w:color w:val="222613" w:themeColor="text2" w:themeShade="80"/>
            </w:rPr>
            <w:id w:val="1775521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385813BF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4"/>
            </w:rPr>
            <w:alias w:val="Uddybende kommentarer:"/>
            <w:tag w:val="Uddybende kommentarer:"/>
            <w:id w:val="1414587029"/>
            <w:lock w:val="sdtLocked"/>
            <w:placeholder>
              <w:docPart w:val="7EAA3D61E65F4289B2AD94A3BE61686C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25FA6805" w14:textId="77777777" w:rsidR="00AF11AE" w:rsidRPr="00124688" w:rsidRDefault="00AF11A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6FC8D0F8" w14:textId="77777777" w:rsidTr="008517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</w:tcPr>
          <w:p w14:paraId="3A55F10B" w14:textId="77777777" w:rsidR="00AF11AE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Bogholderi</w:t>
            </w:r>
          </w:p>
        </w:tc>
        <w:sdt>
          <w:sdtPr>
            <w:rPr>
              <w:color w:val="222613" w:themeColor="text2" w:themeShade="80"/>
            </w:rPr>
            <w:id w:val="-1098483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</w:tcBorders>
              </w:tcPr>
              <w:p w14:paraId="0E0D01D3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5"/>
            </w:rPr>
            <w:alias w:val="Uddybende kommentarer:"/>
            <w:tag w:val="Uddybende kommentarer:"/>
            <w:id w:val="234751180"/>
            <w:lock w:val="sdtLocked"/>
            <w:placeholder>
              <w:docPart w:val="7296DB7FC9ED47E6BD20B33048D57A9F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</w:tcBorders>
              </w:tcPr>
              <w:p w14:paraId="240BB26D" w14:textId="77777777" w:rsidR="00AF11AE" w:rsidRPr="00124688" w:rsidRDefault="00AF11A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1A113C55" w14:textId="77777777" w:rsidTr="00851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06059DFA" w14:textId="77777777" w:rsidR="002229CD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S</w:t>
            </w:r>
            <w:r w:rsidR="00C90A24">
              <w:rPr>
                <w:color w:val="222613" w:themeColor="text2" w:themeShade="80"/>
              </w:rPr>
              <w:t>o</w:t>
            </w:r>
            <w:r w:rsidRPr="00124688">
              <w:rPr>
                <w:color w:val="222613" w:themeColor="text2" w:themeShade="80"/>
              </w:rPr>
              <w:t>M</w:t>
            </w:r>
            <w:r w:rsidR="00C90A24">
              <w:rPr>
                <w:color w:val="222613" w:themeColor="text2" w:themeShade="80"/>
              </w:rPr>
              <w:t>e</w:t>
            </w:r>
          </w:p>
        </w:tc>
        <w:sdt>
          <w:sdtPr>
            <w:rPr>
              <w:color w:val="222613" w:themeColor="text2" w:themeShade="80"/>
            </w:rPr>
            <w:id w:val="2072150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208A383E" w14:textId="77777777" w:rsidR="002229CD" w:rsidRPr="00124688" w:rsidRDefault="002229CD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6"/>
            </w:rPr>
            <w:alias w:val="Uddybende kommentarer:"/>
            <w:tag w:val="Uddybende kommentarer:"/>
            <w:id w:val="-2081590589"/>
            <w:lock w:val="sdtLocked"/>
            <w:placeholder>
              <w:docPart w:val="02AA4CC4065048589F4CA6AF0EC538A6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719C73BE" w14:textId="77777777" w:rsidR="002229CD" w:rsidRPr="00124688" w:rsidRDefault="002229CD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ypografi28"/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1821A511" w14:textId="77777777" w:rsidTr="008517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2244498B" w14:textId="77777777" w:rsidR="002229CD" w:rsidRPr="00124688" w:rsidRDefault="002229CD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Telefonpasning</w:t>
            </w:r>
          </w:p>
        </w:tc>
        <w:sdt>
          <w:sdtPr>
            <w:rPr>
              <w:color w:val="222613" w:themeColor="text2" w:themeShade="80"/>
            </w:rPr>
            <w:id w:val="1815519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0C629F8" w14:textId="77777777" w:rsidR="002229CD" w:rsidRPr="00124688" w:rsidRDefault="002229CD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7"/>
            </w:rPr>
            <w:alias w:val="Uddybende kommentarer:"/>
            <w:tag w:val="Uddybende kommentarer:"/>
            <w:id w:val="993220683"/>
            <w:lock w:val="sdtLocked"/>
            <w:placeholder>
              <w:docPart w:val="CF8D4DF133E84BDD804D6D5A5CD7E0D4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44EC15" w14:textId="77777777" w:rsidR="002229CD" w:rsidRPr="00124688" w:rsidRDefault="002229CD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Typografi28"/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C90A24" w:rsidRPr="00124688" w14:paraId="13701857" w14:textId="77777777" w:rsidTr="00851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5CA" w:themeFill="text2" w:themeFillTint="33"/>
          </w:tcPr>
          <w:p w14:paraId="5DC642EF" w14:textId="77777777" w:rsidR="00C90A24" w:rsidRPr="00124688" w:rsidRDefault="00C90A24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Diverse administrative opgaver</w:t>
            </w:r>
          </w:p>
        </w:tc>
        <w:sdt>
          <w:sdtPr>
            <w:rPr>
              <w:color w:val="222613" w:themeColor="text2" w:themeShade="80"/>
            </w:rPr>
            <w:id w:val="-258369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1A02A8C9" w14:textId="77777777" w:rsidR="00C90A24" w:rsidRPr="00124688" w:rsidRDefault="00C90A24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8"/>
            </w:rPr>
            <w:alias w:val="Uddybende kommentarer:"/>
            <w:tag w:val="Uddybende kommentarer:"/>
            <w:id w:val="-1457791398"/>
            <w:lock w:val="sdtLocked"/>
            <w:placeholder>
              <w:docPart w:val="3E6EE9C54ED643B793B19DA365A72E0C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7311F850" w14:textId="77777777" w:rsidR="00C90A24" w:rsidRPr="00124688" w:rsidRDefault="00C90A24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ypografi28"/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C90A24" w:rsidRPr="00124688" w14:paraId="51A68557" w14:textId="77777777" w:rsidTr="008517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4E627E12" w14:textId="77777777" w:rsidR="00C90A24" w:rsidRPr="00124688" w:rsidRDefault="00C90A24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Hvidvask</w:t>
            </w:r>
          </w:p>
        </w:tc>
        <w:sdt>
          <w:sdtPr>
            <w:rPr>
              <w:color w:val="222613" w:themeColor="text2" w:themeShade="80"/>
            </w:rPr>
            <w:id w:val="-1941437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38B68C8" w14:textId="77777777" w:rsidR="00C90A24" w:rsidRPr="00124688" w:rsidRDefault="00C90A24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29"/>
            </w:rPr>
            <w:alias w:val="Uddybende kommentarer:"/>
            <w:tag w:val="Uddybende kommentarer:"/>
            <w:id w:val="-1959794609"/>
            <w:lock w:val="sdtLocked"/>
            <w:placeholder>
              <w:docPart w:val="FF361722AD54455B8654048083DE58A1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63F9E3F" w14:textId="77777777" w:rsidR="00C90A24" w:rsidRPr="00124688" w:rsidRDefault="00C90A24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Typografi28"/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410411A4" w14:textId="77777777" w:rsidTr="00851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Style w:val="Typografi209"/>
            </w:rPr>
            <w:alias w:val="Angiv andet arbejdsområde her"/>
            <w:tag w:val="Angiv andet arbejdsområde her"/>
            <w:id w:val="-33586141"/>
            <w:lock w:val="sdtLocked"/>
            <w:placeholder>
              <w:docPart w:val="8AFF793A67D945F58BF669AB829517D2"/>
            </w:placeholder>
            <w:showingPlcHdr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47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7C564C1E" w14:textId="77777777" w:rsidR="00D01EFD" w:rsidRPr="00124688" w:rsidRDefault="00D01EFD" w:rsidP="00D01EFD">
                <w:pPr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</w:rPr>
                  <w:t>Angiv andet her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1594153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15B32239" w14:textId="77777777" w:rsidR="00D01EFD" w:rsidRPr="00124688" w:rsidRDefault="00D01EFD" w:rsidP="00D01E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30"/>
            </w:rPr>
            <w:alias w:val="Uddybende kommentarer:"/>
            <w:tag w:val="Uddybende kommentarer:"/>
            <w:id w:val="-683590234"/>
            <w:lock w:val="sdtLocked"/>
            <w:placeholder>
              <w:docPart w:val="FE1F18E7B4D44C7792F84917D32E644B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143499FC" w14:textId="77777777" w:rsidR="00D01EFD" w:rsidRPr="00124688" w:rsidRDefault="00D01EFD" w:rsidP="00D01E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5A57A245" w14:textId="77777777" w:rsidTr="0085172C">
        <w:sdt>
          <w:sdtPr>
            <w:rPr>
              <w:rStyle w:val="Typografi133"/>
            </w:rPr>
            <w:alias w:val="Angiv andet arbejdsområde her"/>
            <w:tag w:val="Angiv andet arbejdsområde her"/>
            <w:id w:val="-667328957"/>
            <w:lock w:val="sdtLocked"/>
            <w:placeholder>
              <w:docPart w:val="264F2623727C49A0A18AFD30A89C74E9"/>
            </w:placeholder>
            <w:showingPlcHdr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4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25AA27" w14:textId="77777777" w:rsidR="00D01EFD" w:rsidRPr="00124688" w:rsidRDefault="00D01EFD" w:rsidP="00D01EFD">
                <w:pPr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</w:rPr>
                  <w:t>Angiv andet her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2144933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3FD7162" w14:textId="77777777" w:rsidR="00D01EFD" w:rsidRPr="00124688" w:rsidRDefault="00D01EFD" w:rsidP="00D01E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34"/>
            </w:rPr>
            <w:alias w:val="Uddybende kommentarer:"/>
            <w:tag w:val="Uddybende kommentarer:"/>
            <w:id w:val="-819342974"/>
            <w:lock w:val="sdtLocked"/>
            <w:placeholder>
              <w:docPart w:val="36D52015F2D045E7ACC1E586896EE6C0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CF3A6EC" w14:textId="77777777" w:rsidR="00D01EFD" w:rsidRPr="00124688" w:rsidRDefault="00D01EFD" w:rsidP="00D01E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  <w:tr w:rsidR="00124688" w:rsidRPr="00124688" w14:paraId="4DA7172E" w14:textId="77777777" w:rsidTr="00851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Style w:val="Typografi135"/>
            </w:rPr>
            <w:alias w:val="Angiv andet arbejdsområde her"/>
            <w:tag w:val="Angiv andet arbejdsområde her"/>
            <w:id w:val="-481167204"/>
            <w:lock w:val="sdtLocked"/>
            <w:placeholder>
              <w:docPart w:val="BE44297C11064823AFA0639BC163B079"/>
            </w:placeholder>
            <w:showingPlcHdr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547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6EF918B1" w14:textId="77777777" w:rsidR="00D01EFD" w:rsidRPr="00124688" w:rsidRDefault="00D01EFD" w:rsidP="00D01EFD">
                <w:pPr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</w:rPr>
                  <w:t>Angiv andet her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1231378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65352028" w14:textId="77777777" w:rsidR="00D01EFD" w:rsidRPr="00124688" w:rsidRDefault="00D01EFD" w:rsidP="00D01E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rStyle w:val="Typografi136"/>
            </w:rPr>
            <w:alias w:val="Uddybende kommentarer:"/>
            <w:tag w:val="Uddybende kommentarer:"/>
            <w:id w:val="-527486952"/>
            <w:lock w:val="sdtLocked"/>
            <w:placeholder>
              <w:docPart w:val="F4295745C96C411A8D6C7AC3B144686C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56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DEE5CA" w:themeFill="text2" w:themeFillTint="33"/>
              </w:tcPr>
              <w:p w14:paraId="421F8110" w14:textId="77777777" w:rsidR="00D01EFD" w:rsidRPr="00124688" w:rsidRDefault="00D01EFD" w:rsidP="00D01E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Uddybende kommentar</w:t>
                </w:r>
              </w:p>
            </w:tc>
          </w:sdtContent>
        </w:sdt>
      </w:tr>
    </w:tbl>
    <w:p w14:paraId="1E312DC8" w14:textId="77777777" w:rsidR="008B264C" w:rsidRPr="00124688" w:rsidRDefault="008B264C" w:rsidP="00AE0A4C">
      <w:pPr>
        <w:pStyle w:val="Overskrift1"/>
        <w:keepNext/>
        <w:keepLines/>
        <w:jc w:val="right"/>
        <w:rPr>
          <w:color w:val="222613" w:themeColor="text2" w:themeShade="80"/>
          <w:lang w:bidi="da-DK"/>
        </w:rPr>
      </w:pPr>
    </w:p>
    <w:p w14:paraId="5FB624FA" w14:textId="77777777" w:rsidR="00322005" w:rsidRPr="00124688" w:rsidRDefault="00322005">
      <w:pPr>
        <w:pStyle w:val="Overskrift1"/>
        <w:keepNext/>
        <w:keepLines/>
        <w:rPr>
          <w:color w:val="222613" w:themeColor="text2" w:themeShade="80"/>
          <w:lang w:bidi="da-DK"/>
        </w:rPr>
      </w:pPr>
    </w:p>
    <w:p w14:paraId="69B5640F" w14:textId="77777777" w:rsidR="00E70901" w:rsidRPr="00124688" w:rsidRDefault="007F6479">
      <w:pPr>
        <w:pStyle w:val="Overskrift1"/>
        <w:keepNext/>
        <w:keepLines/>
        <w:rPr>
          <w:color w:val="222613" w:themeColor="text2" w:themeShade="80"/>
          <w:lang w:bidi="da-DK"/>
        </w:rPr>
      </w:pPr>
      <w:r w:rsidRPr="00124688">
        <w:rPr>
          <w:color w:val="222613" w:themeColor="text2" w:themeShade="80"/>
          <w:lang w:bidi="da-DK"/>
        </w:rPr>
        <w:t>Relevant e</w:t>
      </w:r>
      <w:r w:rsidR="00182B73" w:rsidRPr="00124688">
        <w:rPr>
          <w:color w:val="222613" w:themeColor="text2" w:themeShade="80"/>
          <w:lang w:bidi="da-DK"/>
        </w:rPr>
        <w:t>rhvervserfaring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med firmaoplysninger"/>
      </w:tblPr>
      <w:tblGrid>
        <w:gridCol w:w="421"/>
        <w:gridCol w:w="850"/>
        <w:gridCol w:w="4111"/>
        <w:gridCol w:w="3635"/>
      </w:tblGrid>
      <w:tr w:rsidR="00124688" w:rsidRPr="00124688" w14:paraId="7587A096" w14:textId="77777777" w:rsidTr="00FF7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6ECC7A19" w14:textId="77777777" w:rsidR="00132F28" w:rsidRPr="00124688" w:rsidRDefault="00132F28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1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35750B71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37"/>
                </w:rPr>
                <w:alias w:val="Angiv ansættelsessted:"/>
                <w:tag w:val="Angiv ansættelsessted:"/>
                <w:id w:val="1143475072"/>
                <w:lock w:val="sdtLocked"/>
                <w:placeholder>
                  <w:docPart w:val="72DF59B06237408EAC9CD9C615035024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6644B95A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38"/>
                </w:rPr>
                <w:alias w:val="Klik her for at angive en startdato:"/>
                <w:tag w:val="Klik her for at angive en startdato:"/>
                <w:id w:val="-1956624874"/>
                <w:lock w:val="sdtLocked"/>
                <w:placeholder>
                  <w:docPart w:val="49F15D89D2F646809F00480C3DA85455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755FFE" w:rsidRPr="00755FFE">
                  <w:rPr>
                    <w:rStyle w:val="Pladsholdertekst"/>
                  </w:rPr>
                  <w:t>Klik her for at angive en startdato</w:t>
                </w:r>
              </w:sdtContent>
            </w:sdt>
            <w:r w:rsidR="00132F28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39"/>
                </w:rPr>
                <w:alias w:val="Klik her for at angive en slutdato:"/>
                <w:tag w:val="Klik her for at angive en slutdato:"/>
                <w:id w:val="-62952017"/>
                <w:lock w:val="sdtLocked"/>
                <w:placeholder>
                  <w:docPart w:val="D51C4A9356FF4E04BCAD4B9CC2E4EF9F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5F9708FF" w14:textId="77777777" w:rsidTr="00E118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6F289419" w14:textId="77777777" w:rsidR="00E1186D" w:rsidRPr="00124688" w:rsidRDefault="00E1186D" w:rsidP="00FF7BE7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02C67BCC" w14:textId="77777777" w:rsidR="00E1186D" w:rsidRPr="00124688" w:rsidRDefault="00E1186D" w:rsidP="00114F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40"/>
                </w:rPr>
                <w:alias w:val="Angiv navn på kontaktperson;"/>
                <w:tag w:val="Angiv navn på kontaktperson;"/>
                <w:id w:val="-1718346507"/>
                <w:lock w:val="sdtLocked"/>
                <w:placeholder>
                  <w:docPart w:val="9F3221F2D79B42C686BBE04E6F52AB6A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="00114FA6"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1387E634" w14:textId="77777777" w:rsidR="00E1186D" w:rsidRPr="00124688" w:rsidRDefault="00E1186D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41"/>
                </w:rPr>
                <w:alias w:val="Angiv telefonnr. på kontaktperson;"/>
                <w:tag w:val="Angiv telefonnr. på kontaktperson;"/>
                <w:id w:val="-1069797323"/>
                <w:lock w:val="sdtLocked"/>
                <w:placeholder>
                  <w:docPart w:val="ECEFF2144B444F74A399CA1A6CB737E0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="00AE0A4C"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  <w:tr w:rsidR="00124688" w:rsidRPr="00124688" w14:paraId="459D8C16" w14:textId="77777777" w:rsidTr="00322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404100A5" w14:textId="77777777" w:rsidR="00132F28" w:rsidRPr="00124688" w:rsidRDefault="00132F28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2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18C283E6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42"/>
                </w:rPr>
                <w:alias w:val="Angiv ansættelsessted:"/>
                <w:tag w:val="Angiv ansættelsessted:"/>
                <w:id w:val="1442637877"/>
                <w:lock w:val="sdtLocked"/>
                <w:placeholder>
                  <w:docPart w:val="B182D9B96C2246559B5F5EC39D34564B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794ACCBE" w14:textId="77777777" w:rsidR="00132F28" w:rsidRPr="00124688" w:rsidRDefault="003C2812" w:rsidP="00AE0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43"/>
                </w:rPr>
                <w:alias w:val="Klik her for at angive en startdato:"/>
                <w:tag w:val="Klik her for at angive en startdato:"/>
                <w:id w:val="2034839941"/>
                <w:lock w:val="sdtLocked"/>
                <w:placeholder>
                  <w:docPart w:val="B5401741479B43BE9F92AB281CAC3F69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132F28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44"/>
                </w:rPr>
                <w:alias w:val="Klik her for at angive en slutdato:"/>
                <w:tag w:val="Klik her for at angive en slutdato:"/>
                <w:id w:val="164065749"/>
                <w:lock w:val="sdtLocked"/>
                <w:placeholder>
                  <w:docPart w:val="AA6B8C14D1634B2BBA0481B2E0D89CB3"/>
                </w:placeholder>
                <w:showingPlcHdr/>
                <w:date w:fullDate="2024-04-25T00:00:00Z"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AE0A4C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6BEB263B" w14:textId="77777777" w:rsidTr="00AB2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4813F398" w14:textId="77777777" w:rsidR="00AE0A4C" w:rsidRPr="00124688" w:rsidRDefault="00AE0A4C" w:rsidP="00AB2983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4074F29F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45"/>
                </w:rPr>
                <w:alias w:val="Angiv navn på kontaktperson;"/>
                <w:tag w:val="Angiv navn på kontaktperson;"/>
                <w:id w:val="-971522417"/>
                <w:lock w:val="sdtLocked"/>
                <w:placeholder>
                  <w:docPart w:val="8C360B19EEB74F76A4298843BE413272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618CA6E2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46"/>
                </w:rPr>
                <w:alias w:val="Angiv telefonnr. på kontaktperson;"/>
                <w:tag w:val="Angiv telefonnr. på kontaktperson;"/>
                <w:id w:val="-340389126"/>
                <w:lock w:val="sdtLocked"/>
                <w:placeholder>
                  <w:docPart w:val="838C0D0D227F48F1B6472CD08FF9C84B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  <w:tr w:rsidR="00124688" w:rsidRPr="00124688" w14:paraId="30492161" w14:textId="77777777" w:rsidTr="00FF7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3726A87C" w14:textId="77777777" w:rsidR="00132F28" w:rsidRPr="00124688" w:rsidRDefault="00132F28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3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611A6B0C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47"/>
                </w:rPr>
                <w:alias w:val="Angiv ansættelsessted:"/>
                <w:tag w:val="Angiv ansættelsessted:"/>
                <w:id w:val="1595897989"/>
                <w:lock w:val="sdtLocked"/>
                <w:placeholder>
                  <w:docPart w:val="B712C9DB754842C383B1DC211CEE3B6E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4D898892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48"/>
                </w:rPr>
                <w:alias w:val="Klik her for at angive en startdato:"/>
                <w:tag w:val="Klik her for at angive en startdato:"/>
                <w:id w:val="-1277937418"/>
                <w:lock w:val="sdtLocked"/>
                <w:placeholder>
                  <w:docPart w:val="1843FEFAE4EC42ACB99BB7FC55AF9CC3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132F28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49"/>
                </w:rPr>
                <w:alias w:val="Klik her for at angive en slutdato:"/>
                <w:tag w:val="Klik her for at angive en slutdato:"/>
                <w:id w:val="-2097462103"/>
                <w:lock w:val="sdtLocked"/>
                <w:placeholder>
                  <w:docPart w:val="C6680279A6544DE396226BD1CC630EBB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59218782" w14:textId="77777777" w:rsidTr="00AB2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00926600" w14:textId="77777777" w:rsidR="00AE0A4C" w:rsidRPr="00124688" w:rsidRDefault="00AE0A4C" w:rsidP="00AB2983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0B5FC6B9" w14:textId="77777777" w:rsidR="00AE0A4C" w:rsidRPr="00124688" w:rsidRDefault="00AE0A4C" w:rsidP="00AB2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50"/>
                </w:rPr>
                <w:alias w:val="Angiv navn på kontaktperson;"/>
                <w:tag w:val="Angiv navn på kontaktperson;"/>
                <w:id w:val="1528140873"/>
                <w:lock w:val="sdtLocked"/>
                <w:placeholder>
                  <w:docPart w:val="8B4DAE11348A436AB057425F4C1F1D23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74576DF0" w14:textId="77777777" w:rsidR="00AE0A4C" w:rsidRPr="00124688" w:rsidRDefault="00AE0A4C" w:rsidP="00AB2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51"/>
                </w:rPr>
                <w:alias w:val="Angiv telefonnr. på kontaktperson;"/>
                <w:tag w:val="Angiv telefonnr. på kontaktperson;"/>
                <w:id w:val="630065409"/>
                <w:lock w:val="sdtLocked"/>
                <w:placeholder>
                  <w:docPart w:val="D944431606B4479F89739A5C9A5E2A84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  <w:tr w:rsidR="00124688" w:rsidRPr="00124688" w14:paraId="37D7F329" w14:textId="77777777" w:rsidTr="00AE0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76587D6F" w14:textId="77777777" w:rsidR="00132F28" w:rsidRPr="00124688" w:rsidRDefault="00132F28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4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3BD10B27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52"/>
                </w:rPr>
                <w:alias w:val="Angiv ansættelsessted:"/>
                <w:tag w:val="Angiv ansættelsessted:"/>
                <w:id w:val="572329519"/>
                <w:lock w:val="sdtLocked"/>
                <w:placeholder>
                  <w:docPart w:val="E0A096839EA04EF1AAF0570AC9815B46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5DA5AC83" w14:textId="77777777" w:rsidR="00132F28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53"/>
                </w:rPr>
                <w:alias w:val="Klik her for at angive en startdato:"/>
                <w:tag w:val="Klik her for at angive en startdato:"/>
                <w:id w:val="168453432"/>
                <w:lock w:val="sdtLocked"/>
                <w:placeholder>
                  <w:docPart w:val="04F22B0D11E646F4A3039639D79D3F51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132F28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54"/>
                </w:rPr>
                <w:alias w:val="Klik her for at angive en slutdato:"/>
                <w:tag w:val="Klik her for at angive en slutdato:"/>
                <w:id w:val="1528138938"/>
                <w:lock w:val="sdtLocked"/>
                <w:placeholder>
                  <w:docPart w:val="25496E91B6EF4CF8BAA10BED529964FE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32F28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17229D79" w14:textId="77777777" w:rsidTr="00AB2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72983000" w14:textId="77777777" w:rsidR="00AE0A4C" w:rsidRPr="00124688" w:rsidRDefault="00AE0A4C" w:rsidP="00AB2983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53767479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55"/>
                </w:rPr>
                <w:alias w:val="Angiv navn på kontaktperson;"/>
                <w:tag w:val="Angiv navn på kontaktperson;"/>
                <w:id w:val="941265006"/>
                <w:lock w:val="sdtLocked"/>
                <w:placeholder>
                  <w:docPart w:val="7C9FE40C364D42A292E75487F0F464F1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025F2532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56"/>
                </w:rPr>
                <w:alias w:val="Angiv telefonnr. på kontaktperson;"/>
                <w:tag w:val="Angiv telefonnr. på kontaktperson;"/>
                <w:id w:val="593820502"/>
                <w:lock w:val="sdtLocked"/>
                <w:placeholder>
                  <w:docPart w:val="85C6B6A77F9A4E02972CD7EB6243A2ED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  <w:tr w:rsidR="00124688" w:rsidRPr="00124688" w14:paraId="6EA2028F" w14:textId="77777777" w:rsidTr="00E14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25FFE82D" w14:textId="77777777" w:rsidR="00E140F4" w:rsidRPr="00124688" w:rsidRDefault="00A742AF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5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657AE02F" w14:textId="77777777" w:rsidR="00E140F4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57"/>
                </w:rPr>
                <w:alias w:val="Angiv ansættelsessted:"/>
                <w:tag w:val="Angiv ansættelsessted:"/>
                <w:id w:val="1758391637"/>
                <w:lock w:val="sdtLocked"/>
                <w:placeholder>
                  <w:docPart w:val="D613F8D62B9447BD821884AD8F056EDE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35F7631C" w14:textId="77777777" w:rsidR="00E140F4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58"/>
                </w:rPr>
                <w:alias w:val="Klik her for at angive en startdato:"/>
                <w:tag w:val="Klik her for at angive en startdato:"/>
                <w:id w:val="900951955"/>
                <w:lock w:val="sdtLocked"/>
                <w:placeholder>
                  <w:docPart w:val="C53CAD309FCB4170A9BDBDC58183F766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E140F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59"/>
                </w:rPr>
                <w:alias w:val="Klik her for at angive en slutdato:"/>
                <w:tag w:val="Klik her for at angive en slutdato:"/>
                <w:id w:val="-1302065490"/>
                <w:lock w:val="sdtLocked"/>
                <w:placeholder>
                  <w:docPart w:val="3FB651469BC74E9AA1924A251D5DA6A4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23E9ECEF" w14:textId="77777777" w:rsidTr="00AB2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58491C89" w14:textId="77777777" w:rsidR="00AE0A4C" w:rsidRPr="00124688" w:rsidRDefault="00AE0A4C" w:rsidP="00AB2983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07D8A5E4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60"/>
                </w:rPr>
                <w:alias w:val="Angiv navn på kontaktperson;"/>
                <w:tag w:val="Angiv navn på kontaktperson;"/>
                <w:id w:val="245929148"/>
                <w:lock w:val="sdtLocked"/>
                <w:placeholder>
                  <w:docPart w:val="E87BBEE174474AE48798D46FF23B3E9E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1D60C172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61"/>
                </w:rPr>
                <w:alias w:val="Angiv telefonnr. på kontaktperson;"/>
                <w:tag w:val="Angiv telefonnr. på kontaktperson;"/>
                <w:id w:val="1335034703"/>
                <w:lock w:val="sdtLocked"/>
                <w:placeholder>
                  <w:docPart w:val="2A4C3B87315240849FF30A7681B9372B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  <w:tr w:rsidR="00124688" w:rsidRPr="00124688" w14:paraId="0B56CE87" w14:textId="77777777" w:rsidTr="00AE0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60336157" w14:textId="77777777" w:rsidR="00E140F4" w:rsidRPr="00124688" w:rsidRDefault="00A742AF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6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2E2A429D" w14:textId="77777777" w:rsidR="00E140F4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62"/>
                </w:rPr>
                <w:alias w:val="Angiv ansættelsessted:"/>
                <w:tag w:val="Angiv ansættelsessted:"/>
                <w:id w:val="641391027"/>
                <w:lock w:val="sdtLocked"/>
                <w:placeholder>
                  <w:docPart w:val="87E7564E76194189A7FC5DE266FE98DB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264A4C1D" w14:textId="77777777" w:rsidR="00E140F4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63"/>
                </w:rPr>
                <w:alias w:val="Klik her for at angive en startdato:"/>
                <w:tag w:val="Klik her for at angive en startdato:"/>
                <w:id w:val="-1857112690"/>
                <w:lock w:val="sdtLocked"/>
                <w:placeholder>
                  <w:docPart w:val="FC09E48F497F44CAAA2CA48541136DC1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E140F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64"/>
                </w:rPr>
                <w:alias w:val="Klik her for at angive en slutdato:"/>
                <w:tag w:val="Klik her for at angive en slutdato:"/>
                <w:id w:val="1869638714"/>
                <w:lock w:val="sdtLocked"/>
                <w:placeholder>
                  <w:docPart w:val="06FC991F27E3412FAB509B967F15A359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587D19CF" w14:textId="77777777" w:rsidTr="00AB2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1C3DCA4A" w14:textId="77777777" w:rsidR="00AE0A4C" w:rsidRPr="00124688" w:rsidRDefault="00AE0A4C" w:rsidP="00AB2983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09864A09" w14:textId="77777777" w:rsidR="00AE0A4C" w:rsidRPr="00124688" w:rsidRDefault="00AE0A4C" w:rsidP="00AB2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65"/>
                </w:rPr>
                <w:alias w:val="Angiv navn på kontaktperson;"/>
                <w:tag w:val="Angiv navn på kontaktperson;"/>
                <w:id w:val="410748012"/>
                <w:lock w:val="sdtLocked"/>
                <w:placeholder>
                  <w:docPart w:val="3C7CCC8F80BA4033A26177E35717D645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7FD2E3E1" w14:textId="77777777" w:rsidR="00AE0A4C" w:rsidRPr="00124688" w:rsidRDefault="00AE0A4C" w:rsidP="00A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66"/>
                </w:rPr>
                <w:alias w:val="Angiv telefonnr. på kontaktperson;"/>
                <w:tag w:val="Angiv telefonnr. på kontaktperson;"/>
                <w:id w:val="2092050120"/>
                <w:lock w:val="sdtLocked"/>
                <w:placeholder>
                  <w:docPart w:val="8649933538A54FDC8D0DA35A797E08CD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  <w:tr w:rsidR="00124688" w:rsidRPr="00124688" w14:paraId="6129AAAC" w14:textId="77777777" w:rsidTr="00E14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525409C4" w14:textId="77777777" w:rsidR="00E140F4" w:rsidRPr="00124688" w:rsidRDefault="00A742AF" w:rsidP="00FF7B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7</w:t>
            </w:r>
          </w:p>
        </w:tc>
        <w:tc>
          <w:tcPr>
            <w:tcW w:w="4961" w:type="dxa"/>
            <w:gridSpan w:val="2"/>
            <w:shd w:val="clear" w:color="auto" w:fill="DEE5CA" w:themeFill="text2" w:themeFillTint="33"/>
          </w:tcPr>
          <w:p w14:paraId="7D078FCC" w14:textId="77777777" w:rsidR="00E140F4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67"/>
                </w:rPr>
                <w:alias w:val="Angiv ansættelsessted:"/>
                <w:tag w:val="Angiv ansættelsessted:"/>
                <w:id w:val="-276793417"/>
                <w:lock w:val="sdtLocked"/>
                <w:placeholder>
                  <w:docPart w:val="DBDE08CF4DBB4CC58A1B1B513B9EB281"/>
                </w:placeholder>
                <w:showingPlcHdr/>
                <w15:appearance w15:val="hidden"/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color w:val="222613" w:themeColor="text2" w:themeShade="80"/>
                    <w:lang w:bidi="da-DK"/>
                  </w:rPr>
                  <w:t>Angiv ansættelsessted</w:t>
                </w:r>
              </w:sdtContent>
            </w:sdt>
          </w:p>
        </w:tc>
        <w:tc>
          <w:tcPr>
            <w:tcW w:w="3635" w:type="dxa"/>
            <w:shd w:val="clear" w:color="auto" w:fill="DEE5CA" w:themeFill="text2" w:themeFillTint="33"/>
          </w:tcPr>
          <w:p w14:paraId="26247F05" w14:textId="77777777" w:rsidR="00E140F4" w:rsidRPr="00124688" w:rsidRDefault="003C2812" w:rsidP="00FF7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68"/>
                </w:rPr>
                <w:alias w:val="Klik her for at angive en startdato:"/>
                <w:tag w:val="Klik her for at angive en startdato:"/>
                <w:id w:val="-296526557"/>
                <w:lock w:val="sdtLocked"/>
                <w:placeholder>
                  <w:docPart w:val="24382D065A134C53A04A35F3C51463EB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E140F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69"/>
                </w:rPr>
                <w:alias w:val="Klik her for at angive en slutdato:"/>
                <w:tag w:val="Klik her for at angive en slutdato:"/>
                <w:id w:val="1339894079"/>
                <w:lock w:val="sdtLocked"/>
                <w:placeholder>
                  <w:docPart w:val="7278AA6239A54719A0828DD34EEC0773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E140F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3085034C" w14:textId="77777777" w:rsidTr="00AB2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gridSpan w:val="2"/>
          </w:tcPr>
          <w:p w14:paraId="168569BF" w14:textId="77777777" w:rsidR="00AE0A4C" w:rsidRPr="00124688" w:rsidRDefault="00AE0A4C" w:rsidP="00AB2983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rStyle w:val="Typografi38"/>
                <w:b w:val="0"/>
                <w:color w:val="222613" w:themeColor="text2" w:themeShade="80"/>
              </w:rPr>
              <w:t>Reference:</w:t>
            </w:r>
          </w:p>
        </w:tc>
        <w:tc>
          <w:tcPr>
            <w:tcW w:w="4111" w:type="dxa"/>
          </w:tcPr>
          <w:p w14:paraId="17366F06" w14:textId="77777777" w:rsidR="00AE0A4C" w:rsidRPr="00124688" w:rsidRDefault="00AE0A4C" w:rsidP="00AB2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5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Navn: </w:t>
            </w:r>
            <w:sdt>
              <w:sdtPr>
                <w:rPr>
                  <w:rStyle w:val="Typografi170"/>
                </w:rPr>
                <w:alias w:val="Angiv navn på kontaktperson;"/>
                <w:tag w:val="Angiv navn på kontaktperson;"/>
                <w:id w:val="-1883323134"/>
                <w:lock w:val="sdtLocked"/>
                <w:placeholder>
                  <w:docPart w:val="039A2B2425644849A4A3059DA83E53D1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Pladsholdertekst"/>
                    <w:color w:val="222613" w:themeColor="text2" w:themeShade="80"/>
                  </w:rPr>
                  <w:t>Angiv navn på kontaktperson</w:t>
                </w:r>
              </w:sdtContent>
            </w:sdt>
          </w:p>
        </w:tc>
        <w:tc>
          <w:tcPr>
            <w:tcW w:w="3635" w:type="dxa"/>
          </w:tcPr>
          <w:p w14:paraId="1E4DFA38" w14:textId="77777777" w:rsidR="00AE0A4C" w:rsidRPr="00124688" w:rsidRDefault="00AE0A4C" w:rsidP="00AB2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ypografi38"/>
                <w:color w:val="222613" w:themeColor="text2" w:themeShade="80"/>
              </w:rPr>
            </w:pPr>
            <w:r w:rsidRPr="00124688">
              <w:rPr>
                <w:rStyle w:val="Typografi38"/>
                <w:color w:val="222613" w:themeColor="text2" w:themeShade="80"/>
              </w:rPr>
              <w:t xml:space="preserve">Telefon: </w:t>
            </w:r>
            <w:sdt>
              <w:sdtPr>
                <w:rPr>
                  <w:rStyle w:val="Typografi171"/>
                </w:rPr>
                <w:alias w:val="Angiv telefonnr. på kontaktperson;"/>
                <w:tag w:val="Angiv telefonnr. på kontaktperson;"/>
                <w:id w:val="1174379927"/>
                <w:lock w:val="sdtLocked"/>
                <w:placeholder>
                  <w:docPart w:val="F848302F61CD48F2B2E60D5FCFC041E1"/>
                </w:placeholder>
                <w:showingPlcHdr/>
                <w:text/>
              </w:sdtPr>
              <w:sdtEndPr>
                <w:rPr>
                  <w:rStyle w:val="Typografi38"/>
                  <w:color w:val="222613" w:themeColor="text2" w:themeShade="80"/>
                </w:rPr>
              </w:sdtEndPr>
              <w:sdtContent>
                <w:r w:rsidRPr="00124688">
                  <w:rPr>
                    <w:rStyle w:val="Typografi38"/>
                    <w:color w:val="222613" w:themeColor="text2" w:themeShade="80"/>
                  </w:rPr>
                  <w:t>Angiv telefonnr.</w:t>
                </w:r>
              </w:sdtContent>
            </w:sdt>
          </w:p>
        </w:tc>
      </w:tr>
    </w:tbl>
    <w:p w14:paraId="79DC42FD" w14:textId="77777777" w:rsidR="008B264C" w:rsidRPr="00124688" w:rsidRDefault="008B264C" w:rsidP="006A5B0E">
      <w:pPr>
        <w:pStyle w:val="Overskrift1"/>
        <w:rPr>
          <w:color w:val="222613" w:themeColor="text2" w:themeShade="80"/>
        </w:rPr>
      </w:pPr>
    </w:p>
    <w:p w14:paraId="1202CF96" w14:textId="77777777" w:rsidR="006A5B0E" w:rsidRPr="00124688" w:rsidRDefault="006A5B0E" w:rsidP="006A5B0E">
      <w:pPr>
        <w:pStyle w:val="Overskrift1"/>
        <w:rPr>
          <w:color w:val="222613" w:themeColor="text2" w:themeShade="80"/>
        </w:rPr>
      </w:pPr>
      <w:r w:rsidRPr="00124688">
        <w:rPr>
          <w:color w:val="222613" w:themeColor="text2" w:themeShade="80"/>
        </w:rPr>
        <w:t>Uddannelser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med firmaoplysninger"/>
      </w:tblPr>
      <w:tblGrid>
        <w:gridCol w:w="421"/>
        <w:gridCol w:w="4961"/>
        <w:gridCol w:w="3635"/>
      </w:tblGrid>
      <w:tr w:rsidR="00124688" w:rsidRPr="00124688" w14:paraId="33BE0279" w14:textId="77777777" w:rsidTr="000A6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10E261B8" w14:textId="77777777" w:rsidR="006A5B0E" w:rsidRPr="00124688" w:rsidRDefault="006A5B0E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1</w:t>
            </w:r>
          </w:p>
        </w:tc>
        <w:sdt>
          <w:sdtPr>
            <w:rPr>
              <w:rStyle w:val="Typografi172"/>
            </w:rPr>
            <w:alias w:val="Angiv 1. uddannelse:"/>
            <w:tag w:val="Angiv 1. uddannelse:"/>
            <w:id w:val="-577818790"/>
            <w:lock w:val="sdtLocked"/>
            <w:placeholder>
              <w:docPart w:val="9756C039FCE44559B89BCA74017FD641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  <w:shd w:val="clear" w:color="auto" w:fill="DEE5CA" w:themeFill="text2" w:themeFillTint="33"/>
              </w:tcPr>
              <w:p w14:paraId="57CB9A79" w14:textId="77777777" w:rsidR="006A5B0E" w:rsidRPr="00124688" w:rsidRDefault="006A5B0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1. uddannelse</w:t>
                </w:r>
              </w:p>
            </w:tc>
          </w:sdtContent>
        </w:sdt>
        <w:tc>
          <w:tcPr>
            <w:tcW w:w="3635" w:type="dxa"/>
            <w:shd w:val="clear" w:color="auto" w:fill="DEE5CA" w:themeFill="text2" w:themeFillTint="33"/>
          </w:tcPr>
          <w:p w14:paraId="38F1EA80" w14:textId="77777777" w:rsidR="006A5B0E" w:rsidRPr="00124688" w:rsidRDefault="003C2812" w:rsidP="000A6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73"/>
                </w:rPr>
                <w:alias w:val="Klik her for at angive en startdato:"/>
                <w:tag w:val="Klik her for at angive en startdato:"/>
                <w:id w:val="-2008750588"/>
                <w:lock w:val="sdtLocked"/>
                <w:placeholder>
                  <w:docPart w:val="4BC4B8F3A4734CACB5D98A79496EE54B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6A5B0E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74"/>
                </w:rPr>
                <w:alias w:val="Klik her for at angive en slutdato:"/>
                <w:tag w:val="Klik her for at angive en slutdato:"/>
                <w:id w:val="-409929297"/>
                <w:lock w:val="sdtLocked"/>
                <w:placeholder>
                  <w:docPart w:val="ACCC42AB89744786B917D1878986770D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3B0B6B0E" w14:textId="77777777" w:rsidTr="000A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B71AADC" w14:textId="77777777" w:rsidR="006A5B0E" w:rsidRPr="00124688" w:rsidRDefault="006A5B0E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2</w:t>
            </w:r>
          </w:p>
        </w:tc>
        <w:sdt>
          <w:sdtPr>
            <w:rPr>
              <w:rStyle w:val="Typografi175"/>
            </w:rPr>
            <w:alias w:val="Angiv 2. uddannelse:"/>
            <w:tag w:val="Angiv 2. uddannelse:"/>
            <w:id w:val="304201677"/>
            <w:lock w:val="sdtLocked"/>
            <w:placeholder>
              <w:docPart w:val="5C8B60A0C7E84D7BA74D16B3DEF8A68B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</w:tcPr>
              <w:p w14:paraId="72B477A9" w14:textId="77777777" w:rsidR="006A5B0E" w:rsidRPr="00124688" w:rsidRDefault="006A5B0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2. uddannelse</w:t>
                </w:r>
              </w:p>
            </w:tc>
          </w:sdtContent>
        </w:sdt>
        <w:tc>
          <w:tcPr>
            <w:tcW w:w="3635" w:type="dxa"/>
          </w:tcPr>
          <w:p w14:paraId="105F8203" w14:textId="77777777" w:rsidR="006A5B0E" w:rsidRPr="00124688" w:rsidRDefault="003C2812" w:rsidP="000A6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76"/>
                </w:rPr>
                <w:alias w:val="Klik her for at angive en startdato:"/>
                <w:tag w:val="Klik her for at angive en startdato:"/>
                <w:id w:val="366882013"/>
                <w:lock w:val="sdtLocked"/>
                <w:placeholder>
                  <w:docPart w:val="F80DD319E4504B018E0051E73DB73C97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6A5B0E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77"/>
                </w:rPr>
                <w:alias w:val="Klik her for at angive en slutdato:"/>
                <w:tag w:val="Klik her for at angive en slutdato:"/>
                <w:id w:val="1929076037"/>
                <w:lock w:val="sdtLocked"/>
                <w:placeholder>
                  <w:docPart w:val="E4717466B247451F9E720B4A023AD0F7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7B0E43BC" w14:textId="77777777" w:rsidTr="000A6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4016DA3E" w14:textId="77777777" w:rsidR="006A5B0E" w:rsidRPr="00124688" w:rsidRDefault="006A5B0E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3</w:t>
            </w:r>
          </w:p>
        </w:tc>
        <w:sdt>
          <w:sdtPr>
            <w:rPr>
              <w:rStyle w:val="Typografi178"/>
            </w:rPr>
            <w:alias w:val="Angiv 3. uddannelse:"/>
            <w:tag w:val="Angiv 3. uddannelse:"/>
            <w:id w:val="31007792"/>
            <w:lock w:val="sdtLocked"/>
            <w:placeholder>
              <w:docPart w:val="D91B074E7F2E410686228328AF5D728A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  <w:shd w:val="clear" w:color="auto" w:fill="DEE5CA" w:themeFill="text2" w:themeFillTint="33"/>
              </w:tcPr>
              <w:p w14:paraId="47BF546A" w14:textId="77777777" w:rsidR="006A5B0E" w:rsidRPr="00124688" w:rsidRDefault="006A5B0E" w:rsidP="000A65D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3. uddannelse</w:t>
                </w:r>
              </w:p>
            </w:tc>
          </w:sdtContent>
        </w:sdt>
        <w:tc>
          <w:tcPr>
            <w:tcW w:w="3635" w:type="dxa"/>
            <w:shd w:val="clear" w:color="auto" w:fill="DEE5CA" w:themeFill="text2" w:themeFillTint="33"/>
          </w:tcPr>
          <w:p w14:paraId="121642D3" w14:textId="77777777" w:rsidR="006A5B0E" w:rsidRPr="00124688" w:rsidRDefault="003C2812" w:rsidP="000A6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79"/>
                </w:rPr>
                <w:alias w:val="Klik her for at angive en startdato:"/>
                <w:tag w:val="Klik her for at angive en startdato:"/>
                <w:id w:val="-1287189057"/>
                <w:lock w:val="sdtLocked"/>
                <w:placeholder>
                  <w:docPart w:val="D794E5B3575B4C6290BD633508663010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6A5B0E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80"/>
                </w:rPr>
                <w:alias w:val="Klik her for at angive en slutdato:"/>
                <w:tag w:val="Klik her for at angive en slutdato:"/>
                <w:id w:val="-1546516623"/>
                <w:lock w:val="sdtLocked"/>
                <w:placeholder>
                  <w:docPart w:val="9866AF3035F8409BA7A8B48C6273EF8C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7A7336F6" w14:textId="77777777" w:rsidTr="000A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D496E24" w14:textId="77777777" w:rsidR="006A5B0E" w:rsidRPr="00124688" w:rsidRDefault="006A5B0E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4</w:t>
            </w:r>
          </w:p>
        </w:tc>
        <w:sdt>
          <w:sdtPr>
            <w:rPr>
              <w:rStyle w:val="Typografi181"/>
            </w:rPr>
            <w:alias w:val="Angiv 4. uddannelse:"/>
            <w:tag w:val="Angiv 4. uddannelse:"/>
            <w:id w:val="-425734043"/>
            <w:lock w:val="sdtLocked"/>
            <w:placeholder>
              <w:docPart w:val="6CD0F1CBFE16413EA53312568823D7F1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</w:tcPr>
              <w:p w14:paraId="35135C2E" w14:textId="77777777" w:rsidR="006A5B0E" w:rsidRPr="00124688" w:rsidRDefault="006A5B0E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4. uddannelse</w:t>
                </w:r>
              </w:p>
            </w:tc>
          </w:sdtContent>
        </w:sdt>
        <w:tc>
          <w:tcPr>
            <w:tcW w:w="3635" w:type="dxa"/>
          </w:tcPr>
          <w:p w14:paraId="42C4295A" w14:textId="77777777" w:rsidR="006A5B0E" w:rsidRPr="00124688" w:rsidRDefault="003C2812" w:rsidP="000A6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82"/>
                </w:rPr>
                <w:alias w:val="Klik her for at angive en startdato:"/>
                <w:tag w:val="Klik her for at angive en startdato:"/>
                <w:id w:val="552279910"/>
                <w:lock w:val="sdtLocked"/>
                <w:placeholder>
                  <w:docPart w:val="8DE947BD5300413EA89DA7BE2E9C27B3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6A5B0E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83"/>
                </w:rPr>
                <w:alias w:val="Klik her for at angive en slutdato:"/>
                <w:tag w:val="Klik her for at angive en slutdato:"/>
                <w:id w:val="-597870980"/>
                <w:lock w:val="sdtLocked"/>
                <w:placeholder>
                  <w:docPart w:val="CE12409A953C4E92B71903AC2BD3AF5B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6A5B0E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</w:tbl>
    <w:p w14:paraId="31107055" w14:textId="77777777" w:rsidR="000A1474" w:rsidRPr="00124688" w:rsidRDefault="000A1474" w:rsidP="00654D2A">
      <w:pPr>
        <w:pStyle w:val="Overskrift1"/>
        <w:jc w:val="right"/>
        <w:rPr>
          <w:color w:val="222613" w:themeColor="text2" w:themeShade="80"/>
        </w:rPr>
      </w:pPr>
    </w:p>
    <w:p w14:paraId="5EB2352F" w14:textId="77777777" w:rsidR="000A1474" w:rsidRPr="00124688" w:rsidRDefault="000A1474" w:rsidP="000A1474">
      <w:pPr>
        <w:pStyle w:val="Overskrift1"/>
        <w:rPr>
          <w:color w:val="222613" w:themeColor="text2" w:themeShade="80"/>
        </w:rPr>
      </w:pPr>
      <w:r w:rsidRPr="00124688">
        <w:rPr>
          <w:color w:val="222613" w:themeColor="text2" w:themeShade="80"/>
        </w:rPr>
        <w:t>Relevante kurser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med firmaoplysninger"/>
      </w:tblPr>
      <w:tblGrid>
        <w:gridCol w:w="421"/>
        <w:gridCol w:w="4961"/>
        <w:gridCol w:w="3635"/>
      </w:tblGrid>
      <w:tr w:rsidR="00124688" w:rsidRPr="00124688" w14:paraId="0E521672" w14:textId="77777777" w:rsidTr="00363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75AF30C6" w14:textId="77777777" w:rsidR="000A1474" w:rsidRPr="00124688" w:rsidRDefault="000A1474" w:rsidP="00363D98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1</w:t>
            </w:r>
          </w:p>
        </w:tc>
        <w:sdt>
          <w:sdtPr>
            <w:rPr>
              <w:rStyle w:val="Typografi184"/>
            </w:rPr>
            <w:alias w:val="Angiv 1. kursus:"/>
            <w:tag w:val="Angiv 1. kursus:"/>
            <w:id w:val="95601617"/>
            <w:lock w:val="sdtLocked"/>
            <w:placeholder>
              <w:docPart w:val="6B6B51CF90C24BBFA59C102DA2BB4C35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  <w:shd w:val="clear" w:color="auto" w:fill="DEE5CA" w:themeFill="text2" w:themeFillTint="33"/>
              </w:tcPr>
              <w:p w14:paraId="5CEF20ED" w14:textId="77777777" w:rsidR="000A1474" w:rsidRPr="00124688" w:rsidRDefault="00124688" w:rsidP="0012468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1. kursus</w:t>
                </w:r>
              </w:p>
            </w:tc>
          </w:sdtContent>
        </w:sdt>
        <w:tc>
          <w:tcPr>
            <w:tcW w:w="3635" w:type="dxa"/>
            <w:shd w:val="clear" w:color="auto" w:fill="DEE5CA" w:themeFill="text2" w:themeFillTint="33"/>
          </w:tcPr>
          <w:p w14:paraId="5CCF0DD2" w14:textId="77777777" w:rsidR="000A1474" w:rsidRPr="00124688" w:rsidRDefault="003C2812" w:rsidP="00363D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85"/>
                </w:rPr>
                <w:alias w:val="Klik her for at angive en startdato:"/>
                <w:tag w:val="Klik her for at angive en startdato:"/>
                <w:id w:val="-1731538760"/>
                <w:lock w:val="sdtLocked"/>
                <w:placeholder>
                  <w:docPart w:val="F3615CBA1E1C4380B0E215A12997A42F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0A147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86"/>
                </w:rPr>
                <w:alias w:val="Klik her for at angive en slutdato:"/>
                <w:tag w:val="Klik her for at angive en slutdato:"/>
                <w:id w:val="-1967737170"/>
                <w:lock w:val="sdtLocked"/>
                <w:placeholder>
                  <w:docPart w:val="959ABEA0C3CC44559A3EDB22D75458FE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4948B45B" w14:textId="77777777" w:rsidTr="00363D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E33CF21" w14:textId="77777777" w:rsidR="000A1474" w:rsidRPr="00124688" w:rsidRDefault="000A1474" w:rsidP="00363D98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2</w:t>
            </w:r>
          </w:p>
        </w:tc>
        <w:sdt>
          <w:sdtPr>
            <w:rPr>
              <w:rStyle w:val="Typografi187"/>
            </w:rPr>
            <w:alias w:val="Angiv 2. kursus:"/>
            <w:tag w:val="Angiv 2. kursus:"/>
            <w:id w:val="-1792740098"/>
            <w:lock w:val="sdtLocked"/>
            <w:placeholder>
              <w:docPart w:val="B44390CFE7784020A448D9D48FAAB898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</w:tcPr>
              <w:p w14:paraId="249E1C47" w14:textId="77777777" w:rsidR="000A1474" w:rsidRPr="00124688" w:rsidRDefault="00124688" w:rsidP="0012468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  <w:lang w:bidi="da-DK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2. kursus</w:t>
                </w:r>
              </w:p>
            </w:tc>
          </w:sdtContent>
        </w:sdt>
        <w:tc>
          <w:tcPr>
            <w:tcW w:w="3635" w:type="dxa"/>
          </w:tcPr>
          <w:p w14:paraId="60AF89DC" w14:textId="77777777" w:rsidR="000A1474" w:rsidRPr="00124688" w:rsidRDefault="003C2812" w:rsidP="00363D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88"/>
                </w:rPr>
                <w:alias w:val="Klik her for at angive en startdato:"/>
                <w:tag w:val="Klik her for at angive en startdato:"/>
                <w:id w:val="308210525"/>
                <w:lock w:val="sdtLocked"/>
                <w:placeholder>
                  <w:docPart w:val="9F768B10973A42AC9990CBD2362593EC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0A147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89"/>
                </w:rPr>
                <w:alias w:val="Klik her for at angive en slutdato:"/>
                <w:tag w:val="Klik her for at angive en slutdato:"/>
                <w:id w:val="-915555245"/>
                <w:lock w:val="sdtLocked"/>
                <w:placeholder>
                  <w:docPart w:val="A27C0311A8134C68A298F24DEF3D254F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654C27A6" w14:textId="77777777" w:rsidTr="00363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053BF56F" w14:textId="77777777" w:rsidR="000A1474" w:rsidRPr="00124688" w:rsidRDefault="000A1474" w:rsidP="00363D98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3</w:t>
            </w:r>
          </w:p>
        </w:tc>
        <w:sdt>
          <w:sdtPr>
            <w:rPr>
              <w:rStyle w:val="Typografi190"/>
            </w:rPr>
            <w:alias w:val="Angiv 3. kursus:"/>
            <w:tag w:val="Angiv 3. kursus:"/>
            <w:id w:val="541868764"/>
            <w:lock w:val="sdtLocked"/>
            <w:placeholder>
              <w:docPart w:val="8A981CC1155F46ECBBCCB3D6AA15C931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  <w:shd w:val="clear" w:color="auto" w:fill="DEE5CA" w:themeFill="text2" w:themeFillTint="33"/>
              </w:tcPr>
              <w:p w14:paraId="684345CA" w14:textId="77777777" w:rsidR="000A1474" w:rsidRPr="00124688" w:rsidRDefault="00124688" w:rsidP="0012468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3. kursus</w:t>
                </w:r>
              </w:p>
            </w:tc>
          </w:sdtContent>
        </w:sdt>
        <w:tc>
          <w:tcPr>
            <w:tcW w:w="3635" w:type="dxa"/>
            <w:shd w:val="clear" w:color="auto" w:fill="DEE5CA" w:themeFill="text2" w:themeFillTint="33"/>
          </w:tcPr>
          <w:p w14:paraId="77D94580" w14:textId="77777777" w:rsidR="000A1474" w:rsidRPr="00124688" w:rsidRDefault="003C2812" w:rsidP="00363D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91"/>
                </w:rPr>
                <w:alias w:val="Klik her for at angive en startdato:"/>
                <w:tag w:val="Klik her for at angive en startdato:"/>
                <w:id w:val="1158817097"/>
                <w:lock w:val="sdtLocked"/>
                <w:placeholder>
                  <w:docPart w:val="E8E0B2CDA7CD4D3795E07B37022EB2A7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0A147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92"/>
                </w:rPr>
                <w:alias w:val="Klik her for at angive en slutdato:"/>
                <w:tag w:val="Klik her for at angive en slutdato:"/>
                <w:id w:val="-1422338032"/>
                <w:lock w:val="sdtLocked"/>
                <w:placeholder>
                  <w:docPart w:val="66787A5332D94635B3B090DAAABD27BC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68A04FAE" w14:textId="77777777" w:rsidTr="00363D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599F7BA" w14:textId="77777777" w:rsidR="000A1474" w:rsidRPr="00124688" w:rsidRDefault="000A1474" w:rsidP="00363D98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4</w:t>
            </w:r>
          </w:p>
        </w:tc>
        <w:sdt>
          <w:sdtPr>
            <w:rPr>
              <w:rStyle w:val="Typografi193"/>
            </w:rPr>
            <w:alias w:val="Angiv 4. kursus:"/>
            <w:tag w:val="Angiv 4. kursus:"/>
            <w:id w:val="1479351920"/>
            <w:lock w:val="sdtLocked"/>
            <w:placeholder>
              <w:docPart w:val="2B218859875C4AF8923FE145F4B24896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</w:tcPr>
              <w:p w14:paraId="6EC16E0A" w14:textId="77777777" w:rsidR="000A1474" w:rsidRPr="00124688" w:rsidRDefault="00124688" w:rsidP="0012468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  <w:lang w:bidi="da-DK"/>
                  </w:rPr>
                  <w:t>Angiv 4. kursus</w:t>
                </w:r>
              </w:p>
            </w:tc>
          </w:sdtContent>
        </w:sdt>
        <w:tc>
          <w:tcPr>
            <w:tcW w:w="3635" w:type="dxa"/>
          </w:tcPr>
          <w:p w14:paraId="0DA75CD0" w14:textId="77777777" w:rsidR="000A1474" w:rsidRPr="00124688" w:rsidRDefault="003C2812" w:rsidP="00363D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94"/>
                </w:rPr>
                <w:alias w:val="Klik her for at angive en startdato:"/>
                <w:tag w:val="Klik her for at angive en startdato:"/>
                <w:id w:val="160360808"/>
                <w:lock w:val="sdtLocked"/>
                <w:placeholder>
                  <w:docPart w:val="C0555E21A25547EE9846FB1830817B77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0A1474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95"/>
                </w:rPr>
                <w:alias w:val="Klik her for at angive en slutdato:"/>
                <w:tag w:val="Klik her for at angive en slutdato:"/>
                <w:id w:val="-1329129850"/>
                <w:lock w:val="sdtLocked"/>
                <w:placeholder>
                  <w:docPart w:val="747BE29F7C1C499D8B5DB39E5B29119D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0A1474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  <w:tr w:rsidR="00124688" w:rsidRPr="00124688" w14:paraId="7A96C0BD" w14:textId="77777777" w:rsidTr="00124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EE5CA" w:themeFill="text2" w:themeFillTint="33"/>
          </w:tcPr>
          <w:p w14:paraId="691DC849" w14:textId="77777777" w:rsidR="00124688" w:rsidRPr="00124688" w:rsidRDefault="00124688" w:rsidP="000E10EC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5</w:t>
            </w:r>
          </w:p>
        </w:tc>
        <w:sdt>
          <w:sdtPr>
            <w:rPr>
              <w:rStyle w:val="Typografi196"/>
            </w:rPr>
            <w:alias w:val="Angiv 5. kursus:"/>
            <w:tag w:val="Angiv 5. kursus:"/>
            <w:id w:val="-71199411"/>
            <w:lock w:val="sdtLocked"/>
            <w:placeholder>
              <w:docPart w:val="895A49A37B524B9D83DDB215C6E1EAAA"/>
            </w:placeholder>
            <w:showingPlcHdr/>
            <w15:appearance w15:val="hidden"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961" w:type="dxa"/>
                <w:shd w:val="clear" w:color="auto" w:fill="DEE5CA" w:themeFill="text2" w:themeFillTint="33"/>
              </w:tcPr>
              <w:p w14:paraId="36997EF3" w14:textId="77777777" w:rsidR="00124688" w:rsidRPr="00124688" w:rsidRDefault="00124688" w:rsidP="0012468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color w:val="222613" w:themeColor="text2" w:themeShade="80"/>
                    <w:lang w:bidi="da-DK"/>
                  </w:rPr>
                  <w:t>Angiv 5</w:t>
                </w:r>
                <w:r w:rsidRPr="00124688">
                  <w:rPr>
                    <w:color w:val="222613" w:themeColor="text2" w:themeShade="80"/>
                    <w:lang w:bidi="da-DK"/>
                  </w:rPr>
                  <w:t>. kursus</w:t>
                </w:r>
              </w:p>
            </w:tc>
          </w:sdtContent>
        </w:sdt>
        <w:tc>
          <w:tcPr>
            <w:tcW w:w="3635" w:type="dxa"/>
            <w:shd w:val="clear" w:color="auto" w:fill="DEE5CA" w:themeFill="text2" w:themeFillTint="33"/>
          </w:tcPr>
          <w:p w14:paraId="39A7EF5E" w14:textId="77777777" w:rsidR="00124688" w:rsidRPr="00124688" w:rsidRDefault="003C2812" w:rsidP="000E10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sdt>
              <w:sdtPr>
                <w:rPr>
                  <w:rStyle w:val="Typografi197"/>
                </w:rPr>
                <w:alias w:val="Klik her for at angive en startdato:"/>
                <w:tag w:val="Klik her for at angive en startdato:"/>
                <w:id w:val="498627698"/>
                <w:lock w:val="sdtLocked"/>
                <w:placeholder>
                  <w:docPart w:val="063CC017CE304A44A44F92F5C73B5FC6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24688" w:rsidRPr="00124688">
                  <w:rPr>
                    <w:rStyle w:val="Pladsholdertekst"/>
                    <w:color w:val="222613" w:themeColor="text2" w:themeShade="80"/>
                  </w:rPr>
                  <w:t>Klik her for at angive en startdato</w:t>
                </w:r>
              </w:sdtContent>
            </w:sdt>
            <w:r w:rsidR="00124688" w:rsidRPr="00124688">
              <w:rPr>
                <w:color w:val="222613" w:themeColor="text2" w:themeShade="80"/>
              </w:rPr>
              <w:t xml:space="preserve">  -  </w:t>
            </w:r>
            <w:sdt>
              <w:sdtPr>
                <w:rPr>
                  <w:rStyle w:val="Typografi198"/>
                </w:rPr>
                <w:alias w:val="Klik her for at angive en slutdato:"/>
                <w:tag w:val="Klik her for at angive en slutdato:"/>
                <w:id w:val="-1718580902"/>
                <w:lock w:val="sdtLocked"/>
                <w:placeholder>
                  <w:docPart w:val="60F8139FC7084E6C9EAF15785CC053A9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Standardskrifttypeiafsnit"/>
                  <w:color w:val="222613" w:themeColor="text2" w:themeShade="80"/>
                </w:rPr>
              </w:sdtEndPr>
              <w:sdtContent>
                <w:r w:rsidR="00124688" w:rsidRPr="00124688">
                  <w:rPr>
                    <w:rStyle w:val="Pladsholdertekst"/>
                    <w:color w:val="222613" w:themeColor="text2" w:themeShade="80"/>
                  </w:rPr>
                  <w:t>Klik her for at angive en slutdato</w:t>
                </w:r>
              </w:sdtContent>
            </w:sdt>
          </w:p>
        </w:tc>
      </w:tr>
    </w:tbl>
    <w:p w14:paraId="046CF977" w14:textId="77777777" w:rsidR="00E70901" w:rsidRPr="00124688" w:rsidRDefault="00E140F4" w:rsidP="00725D0A">
      <w:pPr>
        <w:pStyle w:val="Overskrift1"/>
        <w:tabs>
          <w:tab w:val="left" w:pos="3156"/>
          <w:tab w:val="left" w:pos="4705"/>
          <w:tab w:val="left" w:pos="6255"/>
          <w:tab w:val="left" w:pos="7805"/>
        </w:tabs>
        <w:rPr>
          <w:color w:val="222613" w:themeColor="text2" w:themeShade="80"/>
        </w:rPr>
      </w:pPr>
      <w:r w:rsidRPr="00124688">
        <w:rPr>
          <w:color w:val="222613" w:themeColor="text2" w:themeShade="80"/>
          <w:lang w:bidi="da-DK"/>
        </w:rPr>
        <w:lastRenderedPageBreak/>
        <w:t>Sprog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  <w:tblDescription w:val="Tabel med oplysninger om luftfartsselskab"/>
      </w:tblPr>
      <w:tblGrid>
        <w:gridCol w:w="1838"/>
        <w:gridCol w:w="1529"/>
        <w:gridCol w:w="1130"/>
        <w:gridCol w:w="1130"/>
        <w:gridCol w:w="1130"/>
        <w:gridCol w:w="1130"/>
        <w:gridCol w:w="1130"/>
      </w:tblGrid>
      <w:tr w:rsidR="00755FFE" w:rsidRPr="00124688" w14:paraId="4D5ECBF3" w14:textId="77777777" w:rsidTr="00755F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3AB05CC" w14:textId="77777777" w:rsidR="00755FFE" w:rsidRPr="00124688" w:rsidRDefault="00755FFE" w:rsidP="00E140F4">
            <w:pPr>
              <w:rPr>
                <w:color w:val="222613" w:themeColor="text2" w:themeShade="80"/>
              </w:rPr>
            </w:pPr>
          </w:p>
        </w:tc>
        <w:tc>
          <w:tcPr>
            <w:tcW w:w="1529" w:type="dxa"/>
          </w:tcPr>
          <w:p w14:paraId="330A4C76" w14:textId="77777777" w:rsidR="00755FFE" w:rsidRPr="00124688" w:rsidRDefault="00755FFE" w:rsidP="00E14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Dansk</w:t>
            </w:r>
          </w:p>
        </w:tc>
        <w:tc>
          <w:tcPr>
            <w:tcW w:w="1130" w:type="dxa"/>
          </w:tcPr>
          <w:p w14:paraId="2D240D2E" w14:textId="77777777" w:rsidR="00755FFE" w:rsidRPr="00124688" w:rsidRDefault="00755FFE" w:rsidP="00E14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Engelsk</w:t>
            </w:r>
          </w:p>
        </w:tc>
        <w:tc>
          <w:tcPr>
            <w:tcW w:w="1130" w:type="dxa"/>
          </w:tcPr>
          <w:p w14:paraId="5B1A6E08" w14:textId="77777777" w:rsidR="00755FFE" w:rsidRPr="00124688" w:rsidRDefault="00755FFE" w:rsidP="00E14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Tysk</w:t>
            </w:r>
          </w:p>
        </w:tc>
        <w:tc>
          <w:tcPr>
            <w:tcW w:w="1130" w:type="dxa"/>
          </w:tcPr>
          <w:p w14:paraId="1FFC1E52" w14:textId="77777777" w:rsidR="00755FFE" w:rsidRPr="00124688" w:rsidRDefault="00755FFE" w:rsidP="00E14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Spansk</w:t>
            </w:r>
          </w:p>
        </w:tc>
        <w:tc>
          <w:tcPr>
            <w:tcW w:w="1130" w:type="dxa"/>
          </w:tcPr>
          <w:p w14:paraId="2623FB78" w14:textId="77777777" w:rsidR="00755FFE" w:rsidRPr="00124688" w:rsidRDefault="00755FFE" w:rsidP="00E14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  <w:lang w:bidi="da-DK"/>
              </w:rPr>
            </w:pPr>
            <w:r w:rsidRPr="00124688">
              <w:rPr>
                <w:color w:val="222613" w:themeColor="text2" w:themeShade="80"/>
                <w:lang w:bidi="da-DK"/>
              </w:rPr>
              <w:t>Fransk</w:t>
            </w:r>
          </w:p>
        </w:tc>
        <w:tc>
          <w:tcPr>
            <w:tcW w:w="1130" w:type="dxa"/>
          </w:tcPr>
          <w:p w14:paraId="4D72EF9A" w14:textId="77777777" w:rsidR="00755FFE" w:rsidRPr="00124688" w:rsidRDefault="00755FFE" w:rsidP="00755F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  <w:lang w:bidi="da-DK"/>
              </w:rPr>
            </w:pPr>
            <w:r>
              <w:rPr>
                <w:rStyle w:val="Typografi99"/>
              </w:rPr>
              <w:t xml:space="preserve">    </w:t>
            </w:r>
            <w:sdt>
              <w:sdtPr>
                <w:rPr>
                  <w:rStyle w:val="Typografi199"/>
                </w:rPr>
                <w:alias w:val="Andet"/>
                <w:tag w:val="Andet"/>
                <w:id w:val="-835460709"/>
                <w:lock w:val="sdtLocked"/>
                <w:placeholder>
                  <w:docPart w:val="991538A505B849B98D79761C8F7C62C4"/>
                </w:placeholder>
                <w:showingPlcHdr/>
              </w:sdtPr>
              <w:sdtEndPr>
                <w:rPr>
                  <w:rStyle w:val="Standardskrifttypeiafsnit"/>
                  <w:color w:val="222613" w:themeColor="text2" w:themeShade="80"/>
                  <w:lang w:bidi="da-DK"/>
                </w:rPr>
              </w:sdtEndPr>
              <w:sdtContent>
                <w:r>
                  <w:rPr>
                    <w:color w:val="222613" w:themeColor="text2" w:themeShade="80"/>
                    <w:lang w:bidi="da-DK"/>
                  </w:rPr>
                  <w:t>Andet</w:t>
                </w:r>
              </w:sdtContent>
            </w:sdt>
          </w:p>
        </w:tc>
      </w:tr>
      <w:tr w:rsidR="00755FFE" w:rsidRPr="00124688" w14:paraId="1ADF3215" w14:textId="77777777" w:rsidTr="00755F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EE5CA" w:themeFill="text2" w:themeFillTint="33"/>
          </w:tcPr>
          <w:p w14:paraId="48C2FD6C" w14:textId="77777777" w:rsidR="00755FFE" w:rsidRPr="00124688" w:rsidRDefault="00755FFE" w:rsidP="00E140F4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Særdeles gode kundskaber</w:t>
            </w:r>
          </w:p>
        </w:tc>
        <w:sdt>
          <w:sdtPr>
            <w:rPr>
              <w:color w:val="222613" w:themeColor="text2" w:themeShade="80"/>
            </w:rPr>
            <w:id w:val="-163887661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shd w:val="clear" w:color="auto" w:fill="DEE5CA" w:themeFill="text2" w:themeFillTint="33"/>
              </w:tcPr>
              <w:p w14:paraId="7B80F165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115514380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1CB9B5BE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4465359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1B7DEBDA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75358025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48CDDC04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209435044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1C7E6CC8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1335265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391FFAA4" w14:textId="77777777" w:rsidR="00755FFE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755FFE" w:rsidRPr="00124688" w14:paraId="6E2314C2" w14:textId="77777777" w:rsidTr="00755F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F91148F" w14:textId="77777777" w:rsidR="00755FFE" w:rsidRPr="00124688" w:rsidRDefault="00755FFE" w:rsidP="00E140F4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Gode kundskaber</w:t>
            </w:r>
          </w:p>
        </w:tc>
        <w:sdt>
          <w:sdtPr>
            <w:rPr>
              <w:color w:val="222613" w:themeColor="text2" w:themeShade="80"/>
            </w:rPr>
            <w:id w:val="74615497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</w:tcPr>
              <w:p w14:paraId="7BCEB658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30123442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44364CAC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156803196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72284251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79603455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0D85037B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97406376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42E34872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322091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245F1130" w14:textId="77777777" w:rsidR="00755FFE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755FFE" w:rsidRPr="00124688" w14:paraId="7A7F36E6" w14:textId="77777777" w:rsidTr="00755F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EE5CA" w:themeFill="text2" w:themeFillTint="33"/>
          </w:tcPr>
          <w:p w14:paraId="52E04AC4" w14:textId="77777777" w:rsidR="00755FFE" w:rsidRPr="00124688" w:rsidRDefault="00755FFE" w:rsidP="00E140F4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Basiskundskaber</w:t>
            </w:r>
          </w:p>
        </w:tc>
        <w:sdt>
          <w:sdtPr>
            <w:rPr>
              <w:color w:val="222613" w:themeColor="text2" w:themeShade="80"/>
            </w:rPr>
            <w:id w:val="73197420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  <w:shd w:val="clear" w:color="auto" w:fill="DEE5CA" w:themeFill="text2" w:themeFillTint="33"/>
              </w:tcPr>
              <w:p w14:paraId="01A11773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208445087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1C0D4CE1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83314256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454B0CC3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80638829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6B355C95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84305333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792DAA13" w14:textId="77777777" w:rsidR="00755FFE" w:rsidRPr="00124688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526876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  <w:shd w:val="clear" w:color="auto" w:fill="DEE5CA" w:themeFill="text2" w:themeFillTint="33"/>
              </w:tcPr>
              <w:p w14:paraId="67E2951C" w14:textId="77777777" w:rsidR="00755FFE" w:rsidRDefault="00755FFE" w:rsidP="00E140F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755FFE" w:rsidRPr="00124688" w14:paraId="05C845BC" w14:textId="77777777" w:rsidTr="00755F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D6A0CB0" w14:textId="77777777" w:rsidR="00755FFE" w:rsidRPr="00124688" w:rsidRDefault="00755FFE" w:rsidP="00E140F4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Ingen kundskaber</w:t>
            </w:r>
          </w:p>
        </w:tc>
        <w:sdt>
          <w:sdtPr>
            <w:rPr>
              <w:color w:val="222613" w:themeColor="text2" w:themeShade="80"/>
            </w:rPr>
            <w:id w:val="10571293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9" w:type="dxa"/>
              </w:tcPr>
              <w:p w14:paraId="6875B4F2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91760123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06AB8F3E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67981800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7EA30381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148721320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4ECA5EBA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189947474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44A0F0F1" w14:textId="77777777" w:rsidR="00755FFE" w:rsidRPr="00124688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582913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0" w:type="dxa"/>
              </w:tcPr>
              <w:p w14:paraId="6D48328D" w14:textId="77777777" w:rsidR="00755FFE" w:rsidRDefault="00755FFE" w:rsidP="00E140F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</w:tbl>
    <w:p w14:paraId="6F27F02C" w14:textId="77777777" w:rsidR="00DA335F" w:rsidRPr="00124688" w:rsidRDefault="00DA335F">
      <w:pPr>
        <w:pStyle w:val="Overskrift1"/>
        <w:rPr>
          <w:rStyle w:val="UndertitelTegn"/>
          <w:color w:val="222613" w:themeColor="text2" w:themeShade="80"/>
        </w:rPr>
      </w:pPr>
    </w:p>
    <w:p w14:paraId="6A35AEA2" w14:textId="77777777" w:rsidR="00E70901" w:rsidRPr="00124688" w:rsidRDefault="00302106">
      <w:pPr>
        <w:pStyle w:val="Overskrift1"/>
        <w:rPr>
          <w:color w:val="222613" w:themeColor="text2" w:themeShade="80"/>
        </w:rPr>
      </w:pPr>
      <w:r w:rsidRPr="00124688">
        <w:rPr>
          <w:rStyle w:val="UndertitelTegn"/>
          <w:color w:val="222613" w:themeColor="text2" w:themeShade="80"/>
        </w:rPr>
        <w:t>Advokatsystem</w:t>
      </w:r>
      <w:r w:rsidR="00D121BB">
        <w:rPr>
          <w:rStyle w:val="UndertitelTegn"/>
          <w:color w:val="222613" w:themeColor="text2" w:themeShade="80"/>
        </w:rPr>
        <w:t>er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til oplysninger om billeje"/>
      </w:tblPr>
      <w:tblGrid>
        <w:gridCol w:w="2832"/>
        <w:gridCol w:w="6185"/>
      </w:tblGrid>
      <w:tr w:rsidR="00124688" w:rsidRPr="00124688" w14:paraId="2515A32D" w14:textId="77777777" w:rsidTr="009C7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2879775C" w14:textId="77777777" w:rsidR="00E70901" w:rsidRPr="00124688" w:rsidRDefault="00302106" w:rsidP="0059190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Advosys</w:t>
            </w:r>
            <w:r w:rsidR="009C7096">
              <w:rPr>
                <w:color w:val="222613" w:themeColor="text2" w:themeShade="80"/>
                <w:lang w:bidi="da-DK"/>
              </w:rPr>
              <w:t xml:space="preserve"> (Epona/UNIK)</w:t>
            </w:r>
          </w:p>
        </w:tc>
        <w:sdt>
          <w:sdtPr>
            <w:rPr>
              <w:color w:val="222613" w:themeColor="text2" w:themeShade="80"/>
            </w:rPr>
            <w:id w:val="154386840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56E4DD96" w14:textId="77777777" w:rsidR="00E70901" w:rsidRPr="00124688" w:rsidRDefault="00BD22AC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9C7096" w:rsidRPr="00124688" w14:paraId="1CD32614" w14:textId="77777777" w:rsidTr="00983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4A21CD77" w14:textId="77777777" w:rsidR="009C7096" w:rsidRPr="00124688" w:rsidRDefault="009C7096" w:rsidP="003422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 xml:space="preserve">EG </w:t>
            </w:r>
            <w:r>
              <w:rPr>
                <w:color w:val="222613" w:themeColor="text2" w:themeShade="80"/>
              </w:rPr>
              <w:t>AdvoPro</w:t>
            </w:r>
          </w:p>
        </w:tc>
        <w:sdt>
          <w:sdtPr>
            <w:rPr>
              <w:color w:val="222613" w:themeColor="text2" w:themeShade="80"/>
            </w:rPr>
            <w:id w:val="-1565874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0DD41916" w14:textId="77777777" w:rsidR="009C7096" w:rsidRPr="00124688" w:rsidRDefault="009C7096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9C7096" w:rsidRPr="00124688" w14:paraId="54400198" w14:textId="77777777" w:rsidTr="00983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6B6892DF" w14:textId="77777777" w:rsidR="009C7096" w:rsidRPr="00124688" w:rsidRDefault="009C7096" w:rsidP="003422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 xml:space="preserve">EG </w:t>
            </w:r>
            <w:r>
              <w:rPr>
                <w:color w:val="222613" w:themeColor="text2" w:themeShade="80"/>
              </w:rPr>
              <w:t>CapLegal</w:t>
            </w:r>
          </w:p>
        </w:tc>
        <w:sdt>
          <w:sdtPr>
            <w:rPr>
              <w:color w:val="222613" w:themeColor="text2" w:themeShade="80"/>
            </w:rPr>
            <w:id w:val="568850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25D76B66" w14:textId="77777777" w:rsidR="009C7096" w:rsidRPr="00124688" w:rsidRDefault="009C7096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9C7096" w:rsidRPr="00124688" w14:paraId="3B75EC43" w14:textId="77777777" w:rsidTr="00983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368A0062" w14:textId="77777777" w:rsidR="009C7096" w:rsidRPr="00124688" w:rsidRDefault="009C7096" w:rsidP="003422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 xml:space="preserve">EG </w:t>
            </w:r>
            <w:r>
              <w:rPr>
                <w:color w:val="222613" w:themeColor="text2" w:themeShade="80"/>
              </w:rPr>
              <w:t>InkassoPro</w:t>
            </w:r>
          </w:p>
        </w:tc>
        <w:sdt>
          <w:sdtPr>
            <w:rPr>
              <w:color w:val="222613" w:themeColor="text2" w:themeShade="80"/>
            </w:rPr>
            <w:id w:val="365797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673D731C" w14:textId="77777777" w:rsidR="009C7096" w:rsidRPr="00124688" w:rsidRDefault="009C7096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C61677" w:rsidRPr="00124688" w14:paraId="734346FD" w14:textId="77777777" w:rsidTr="00983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35F5A02E" w14:textId="77777777" w:rsidR="00C61677" w:rsidRPr="00124688" w:rsidRDefault="00C61677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  <w:lang w:bidi="da-DK"/>
              </w:rPr>
              <w:t>Navision</w:t>
            </w:r>
          </w:p>
        </w:tc>
        <w:sdt>
          <w:sdtPr>
            <w:rPr>
              <w:color w:val="222613" w:themeColor="text2" w:themeShade="80"/>
            </w:rPr>
            <w:id w:val="730426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2B0ED662" w14:textId="77777777" w:rsidR="00C61677" w:rsidRPr="00124688" w:rsidRDefault="00C61677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C61677" w:rsidRPr="00124688" w14:paraId="40A707AA" w14:textId="77777777" w:rsidTr="00983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77074C7F" w14:textId="77777777" w:rsidR="00C61677" w:rsidRPr="00124688" w:rsidRDefault="00C61677" w:rsidP="003422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Legis365</w:t>
            </w:r>
          </w:p>
        </w:tc>
        <w:sdt>
          <w:sdtPr>
            <w:rPr>
              <w:color w:val="222613" w:themeColor="text2" w:themeShade="80"/>
            </w:rPr>
            <w:id w:val="-1427103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6E0E9640" w14:textId="77777777" w:rsidR="00C61677" w:rsidRPr="00124688" w:rsidRDefault="00C61677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503C0B72" w14:textId="77777777" w:rsidTr="00983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62DDECAE" w14:textId="77777777" w:rsidR="00E70901" w:rsidRPr="00124688" w:rsidRDefault="00C241EA" w:rsidP="00302106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Abakion</w:t>
            </w:r>
            <w:r w:rsidR="009C7096">
              <w:rPr>
                <w:color w:val="222613" w:themeColor="text2" w:themeShade="80"/>
              </w:rPr>
              <w:t xml:space="preserve"> Legal</w:t>
            </w:r>
            <w:r w:rsidR="00FB775C">
              <w:rPr>
                <w:color w:val="222613" w:themeColor="text2" w:themeShade="80"/>
              </w:rPr>
              <w:t xml:space="preserve"> (Navokat)</w:t>
            </w:r>
          </w:p>
        </w:tc>
        <w:sdt>
          <w:sdtPr>
            <w:rPr>
              <w:color w:val="222613" w:themeColor="text2" w:themeShade="80"/>
            </w:rPr>
            <w:id w:val="142121919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76CDCCF0" w14:textId="77777777" w:rsidR="00E70901" w:rsidRPr="00124688" w:rsidRDefault="00302106" w:rsidP="0030210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983E8B" w:rsidRPr="00124688" w14:paraId="1298F0F4" w14:textId="77777777" w:rsidTr="00342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2A9002C9" w14:textId="77777777" w:rsidR="00983E8B" w:rsidRPr="00124688" w:rsidRDefault="00983E8B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BELLA (konkurs</w:t>
            </w:r>
            <w:r w:rsidR="00DC2050">
              <w:rPr>
                <w:color w:val="222613" w:themeColor="text2" w:themeShade="80"/>
              </w:rPr>
              <w:t>robot</w:t>
            </w:r>
            <w:r>
              <w:rPr>
                <w:color w:val="222613" w:themeColor="text2" w:themeShade="80"/>
              </w:rPr>
              <w:t>)</w:t>
            </w:r>
          </w:p>
        </w:tc>
        <w:sdt>
          <w:sdtPr>
            <w:rPr>
              <w:color w:val="222613" w:themeColor="text2" w:themeShade="80"/>
            </w:rPr>
            <w:id w:val="531389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71C7A1D9" w14:textId="77777777" w:rsidR="00983E8B" w:rsidRPr="00124688" w:rsidRDefault="00983E8B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547B496F" w14:textId="77777777" w:rsidTr="009C7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10608281" w14:textId="77777777" w:rsidR="00E70901" w:rsidRPr="00124688" w:rsidRDefault="00E55759" w:rsidP="0059190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CaseFlow (Microsoft)</w:t>
            </w:r>
          </w:p>
        </w:tc>
        <w:sdt>
          <w:sdtPr>
            <w:rPr>
              <w:color w:val="222613" w:themeColor="text2" w:themeShade="80"/>
            </w:rPr>
            <w:id w:val="-126029409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617B5BBD" w14:textId="77777777" w:rsidR="00E70901" w:rsidRPr="00124688" w:rsidRDefault="00302106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E55759" w:rsidRPr="00124688" w14:paraId="3303AAD1" w14:textId="77777777" w:rsidTr="00E55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18BD171F" w14:textId="77777777" w:rsidR="00E55759" w:rsidRPr="00124688" w:rsidRDefault="00E55759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Flowcase</w:t>
            </w:r>
          </w:p>
        </w:tc>
        <w:sdt>
          <w:sdtPr>
            <w:rPr>
              <w:color w:val="222613" w:themeColor="text2" w:themeShade="80"/>
            </w:rPr>
            <w:id w:val="-94962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292CB40A" w14:textId="77777777" w:rsidR="00E55759" w:rsidRPr="00124688" w:rsidRDefault="00E55759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E55759" w:rsidRPr="00124688" w14:paraId="62C77479" w14:textId="77777777" w:rsidTr="0034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2EBCDCD5" w14:textId="77777777" w:rsidR="00E55759" w:rsidRPr="00124688" w:rsidRDefault="00E55759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Dokumenter.dk</w:t>
            </w:r>
          </w:p>
        </w:tc>
        <w:sdt>
          <w:sdtPr>
            <w:rPr>
              <w:color w:val="222613" w:themeColor="text2" w:themeShade="80"/>
            </w:rPr>
            <w:id w:val="-187182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1E70A71B" w14:textId="77777777" w:rsidR="00E55759" w:rsidRPr="00124688" w:rsidRDefault="00E55759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E55759" w:rsidRPr="00124688" w14:paraId="55D0F29A" w14:textId="77777777" w:rsidTr="00E557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18CC329B" w14:textId="77777777" w:rsidR="00E55759" w:rsidRPr="00124688" w:rsidRDefault="00E55759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ZRM</w:t>
            </w:r>
          </w:p>
        </w:tc>
        <w:sdt>
          <w:sdtPr>
            <w:rPr>
              <w:color w:val="222613" w:themeColor="text2" w:themeShade="80"/>
            </w:rPr>
            <w:id w:val="-188956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6CBE2651" w14:textId="77777777" w:rsidR="00E55759" w:rsidRPr="00124688" w:rsidRDefault="00E55759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E55759" w:rsidRPr="00124688" w14:paraId="1E9ACE62" w14:textId="77777777" w:rsidTr="00E55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4BF7DD7A" w14:textId="77777777" w:rsidR="00E55759" w:rsidRPr="00124688" w:rsidRDefault="00E55759" w:rsidP="003422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Andet</w:t>
            </w:r>
          </w:p>
        </w:tc>
        <w:sdt>
          <w:sdtPr>
            <w:rPr>
              <w:rStyle w:val="Typografi200"/>
            </w:rPr>
            <w:alias w:val="Angiv andet her:"/>
            <w:tag w:val="Angiv andet her:"/>
            <w:id w:val="-1769066089"/>
            <w:placeholder>
              <w:docPart w:val="718F247DF76F4BC38CF750F5EA6D4323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7EF881DC" w14:textId="77777777" w:rsidR="00E55759" w:rsidRPr="00124688" w:rsidRDefault="00E55759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andet advokatsystem her</w:t>
                </w:r>
              </w:p>
            </w:tc>
          </w:sdtContent>
        </w:sdt>
      </w:tr>
      <w:tr w:rsidR="00124688" w:rsidRPr="00124688" w14:paraId="54869CDE" w14:textId="77777777" w:rsidTr="009C7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33EC4A03" w14:textId="77777777" w:rsidR="008B264C" w:rsidRPr="00124688" w:rsidRDefault="008B264C" w:rsidP="008B264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Andet</w:t>
            </w:r>
          </w:p>
        </w:tc>
        <w:sdt>
          <w:sdtPr>
            <w:rPr>
              <w:rStyle w:val="Typografi200"/>
            </w:rPr>
            <w:alias w:val="Angiv andet her:"/>
            <w:tag w:val="Angiv andet her:"/>
            <w:id w:val="-762530064"/>
            <w:lock w:val="sdtLocked"/>
            <w:placeholder>
              <w:docPart w:val="24E99E6C6F204EFE86C601715D28931D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6185" w:type="dxa"/>
              </w:tcPr>
              <w:p w14:paraId="0AE028B7" w14:textId="77777777" w:rsidR="008B264C" w:rsidRPr="00124688" w:rsidRDefault="008B264C" w:rsidP="008B264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andet advokatsystem her</w:t>
                </w:r>
              </w:p>
            </w:tc>
          </w:sdtContent>
        </w:sdt>
      </w:tr>
    </w:tbl>
    <w:p w14:paraId="4B3CC6D1" w14:textId="77777777" w:rsidR="00DA335F" w:rsidRPr="00124688" w:rsidRDefault="00DA335F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</w:p>
    <w:p w14:paraId="75A4156A" w14:textId="77777777" w:rsidR="00AD6A19" w:rsidRPr="00124688" w:rsidRDefault="00A22D06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  <w:r w:rsidRPr="00124688">
        <w:rPr>
          <w:color w:val="222613" w:themeColor="text2" w:themeShade="80"/>
        </w:rPr>
        <w:t xml:space="preserve">Øvrige </w:t>
      </w:r>
      <w:r w:rsidR="00302106" w:rsidRPr="00124688">
        <w:rPr>
          <w:color w:val="222613" w:themeColor="text2" w:themeShade="80"/>
        </w:rPr>
        <w:t xml:space="preserve">IT-systemer og </w:t>
      </w:r>
      <w:r w:rsidR="00AD6A19" w:rsidRPr="00124688">
        <w:rPr>
          <w:color w:val="222613" w:themeColor="text2" w:themeShade="80"/>
        </w:rPr>
        <w:t>–</w:t>
      </w:r>
      <w:r w:rsidR="00302106" w:rsidRPr="00124688">
        <w:rPr>
          <w:color w:val="222613" w:themeColor="text2" w:themeShade="80"/>
        </w:rPr>
        <w:t>programmer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til oplysninger om billeje"/>
      </w:tblPr>
      <w:tblGrid>
        <w:gridCol w:w="2832"/>
        <w:gridCol w:w="6185"/>
      </w:tblGrid>
      <w:tr w:rsidR="00124688" w:rsidRPr="00124688" w14:paraId="03C4B0AC" w14:textId="77777777" w:rsidTr="009C7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32D68D61" w14:textId="77777777" w:rsidR="008C6BFB" w:rsidRPr="00124688" w:rsidRDefault="008C6BFB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Microsoft Office</w:t>
            </w:r>
          </w:p>
        </w:tc>
        <w:sdt>
          <w:sdtPr>
            <w:rPr>
              <w:color w:val="222613" w:themeColor="text2" w:themeShade="80"/>
            </w:rPr>
            <w:id w:val="-98300409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6BFA7E1B" w14:textId="77777777" w:rsidR="008C6BFB" w:rsidRPr="00124688" w:rsidRDefault="00BD22AC" w:rsidP="006966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0A761736" w14:textId="77777777" w:rsidTr="009C7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2BBA6877" w14:textId="77777777" w:rsidR="008C6BFB" w:rsidRPr="00124688" w:rsidRDefault="008C6BFB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Minretssag</w:t>
            </w:r>
            <w:r w:rsidR="007871FB" w:rsidRPr="00124688">
              <w:rPr>
                <w:color w:val="222613" w:themeColor="text2" w:themeShade="80"/>
              </w:rPr>
              <w:t>.dk</w:t>
            </w:r>
          </w:p>
        </w:tc>
        <w:sdt>
          <w:sdtPr>
            <w:rPr>
              <w:color w:val="222613" w:themeColor="text2" w:themeShade="80"/>
            </w:rPr>
            <w:id w:val="-171348546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294656A1" w14:textId="77777777" w:rsidR="008C6BFB" w:rsidRPr="00124688" w:rsidRDefault="008C6BFB" w:rsidP="006966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11F77BB2" w14:textId="77777777" w:rsidTr="009C7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6F653959" w14:textId="77777777" w:rsidR="008C6BFB" w:rsidRPr="00124688" w:rsidRDefault="007871FB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Minskiftesag.dk</w:t>
            </w:r>
          </w:p>
        </w:tc>
        <w:sdt>
          <w:sdtPr>
            <w:rPr>
              <w:color w:val="222613" w:themeColor="text2" w:themeShade="80"/>
            </w:rPr>
            <w:id w:val="182493080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1955F728" w14:textId="77777777" w:rsidR="008C6BFB" w:rsidRPr="00124688" w:rsidRDefault="008C6BFB" w:rsidP="006966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743F5461" w14:textId="77777777" w:rsidTr="009C7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5E511E0D" w14:textId="77777777" w:rsidR="008C6BFB" w:rsidRPr="00124688" w:rsidRDefault="007871FB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Tinglysning.dk</w:t>
            </w:r>
          </w:p>
        </w:tc>
        <w:sdt>
          <w:sdtPr>
            <w:rPr>
              <w:color w:val="222613" w:themeColor="text2" w:themeShade="80"/>
            </w:rPr>
            <w:id w:val="91644328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68FAB003" w14:textId="77777777" w:rsidR="008C6BFB" w:rsidRPr="00124688" w:rsidRDefault="008C6BFB" w:rsidP="006966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6B7E4B95" w14:textId="77777777" w:rsidTr="009C7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3C94FFA8" w14:textId="77777777" w:rsidR="00AE0A4C" w:rsidRPr="00124688" w:rsidRDefault="00591E6F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Virk.dk</w:t>
            </w:r>
          </w:p>
        </w:tc>
        <w:sdt>
          <w:sdtPr>
            <w:rPr>
              <w:color w:val="222613" w:themeColor="text2" w:themeShade="80"/>
            </w:rPr>
            <w:id w:val="234665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3B209198" w14:textId="77777777" w:rsidR="00AE0A4C" w:rsidRPr="00124688" w:rsidRDefault="00591E6F" w:rsidP="006966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3A2A0313" w14:textId="77777777" w:rsidTr="009C7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67268B63" w14:textId="77777777" w:rsidR="008C6BFB" w:rsidRPr="00124688" w:rsidRDefault="007871FB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Synopsis</w:t>
            </w:r>
          </w:p>
        </w:tc>
        <w:sdt>
          <w:sdtPr>
            <w:rPr>
              <w:color w:val="222613" w:themeColor="text2" w:themeShade="80"/>
            </w:rPr>
            <w:id w:val="-44762314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4CBE4355" w14:textId="77777777" w:rsidR="008C6BFB" w:rsidRPr="00124688" w:rsidRDefault="008C6BFB" w:rsidP="006966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A708D0" w:rsidRPr="00124688" w14:paraId="7553EA21" w14:textId="77777777" w:rsidTr="00DC2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78C4B8A8" w14:textId="77777777" w:rsidR="00A708D0" w:rsidRPr="00124688" w:rsidRDefault="00A708D0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Karnov</w:t>
            </w:r>
          </w:p>
        </w:tc>
        <w:sdt>
          <w:sdtPr>
            <w:rPr>
              <w:color w:val="222613" w:themeColor="text2" w:themeShade="80"/>
            </w:rPr>
            <w:id w:val="-1417242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2DECED2F" w14:textId="77777777" w:rsidR="00A708D0" w:rsidRPr="00124688" w:rsidRDefault="00A708D0" w:rsidP="00475E7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18610B62" w14:textId="77777777" w:rsidTr="00DC2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2F49EDD3" w14:textId="77777777" w:rsidR="00A22D06" w:rsidRPr="00124688" w:rsidRDefault="00A22D06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UNIK Bolig</w:t>
            </w:r>
          </w:p>
        </w:tc>
        <w:tc>
          <w:tcPr>
            <w:tcW w:w="6185" w:type="dxa"/>
          </w:tcPr>
          <w:sdt>
            <w:sdtPr>
              <w:rPr>
                <w:color w:val="222613" w:themeColor="text2" w:themeShade="80"/>
              </w:rPr>
              <w:id w:val="-158768297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35789E" w14:textId="77777777" w:rsidR="002229CD" w:rsidRPr="00124688" w:rsidRDefault="00A22D06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sdtContent>
          </w:sdt>
        </w:tc>
      </w:tr>
      <w:tr w:rsidR="00DC21C7" w:rsidRPr="00124688" w14:paraId="61C27A0F" w14:textId="77777777" w:rsidTr="00DC2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5DFE7B1A" w14:textId="77777777" w:rsidR="00DC21C7" w:rsidRPr="00124688" w:rsidRDefault="00DC21C7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EG</w:t>
            </w:r>
            <w:r w:rsidRPr="00124688">
              <w:rPr>
                <w:color w:val="222613" w:themeColor="text2" w:themeShade="80"/>
              </w:rPr>
              <w:t xml:space="preserve"> Bolig</w:t>
            </w:r>
          </w:p>
        </w:tc>
        <w:tc>
          <w:tcPr>
            <w:tcW w:w="6185" w:type="dxa"/>
            <w:shd w:val="clear" w:color="auto" w:fill="DEE5CA" w:themeFill="text2" w:themeFillTint="33"/>
          </w:tcPr>
          <w:sdt>
            <w:sdtPr>
              <w:rPr>
                <w:color w:val="222613" w:themeColor="text2" w:themeShade="80"/>
              </w:rPr>
              <w:id w:val="19505799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C57FBF" w14:textId="77777777" w:rsidR="00DC21C7" w:rsidRPr="00124688" w:rsidRDefault="00DC21C7" w:rsidP="00475E7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sdtContent>
          </w:sdt>
        </w:tc>
      </w:tr>
      <w:tr w:rsidR="00124688" w:rsidRPr="00124688" w14:paraId="64E6BC58" w14:textId="77777777" w:rsidTr="00DC2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7CD169B6" w14:textId="77777777" w:rsidR="002229CD" w:rsidRPr="00124688" w:rsidRDefault="00761BC3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C&amp;B RealEquity</w:t>
            </w:r>
          </w:p>
        </w:tc>
        <w:sdt>
          <w:sdtPr>
            <w:rPr>
              <w:color w:val="222613" w:themeColor="text2" w:themeShade="80"/>
            </w:rPr>
            <w:id w:val="-196549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08D16A46" w14:textId="77777777" w:rsidR="002229CD" w:rsidRPr="00124688" w:rsidRDefault="00761BC3" w:rsidP="000A65D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DC2050" w:rsidRPr="00124688" w14:paraId="7F3B73AE" w14:textId="77777777" w:rsidTr="00DC2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02D46FA9" w14:textId="77777777" w:rsidR="00DC2050" w:rsidRPr="00124688" w:rsidRDefault="00DC2050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Mindworking</w:t>
            </w:r>
          </w:p>
        </w:tc>
        <w:sdt>
          <w:sdtPr>
            <w:rPr>
              <w:color w:val="222613" w:themeColor="text2" w:themeShade="80"/>
            </w:rPr>
            <w:id w:val="19142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2ACC6B41" w14:textId="77777777" w:rsidR="00DC2050" w:rsidRPr="00124688" w:rsidRDefault="00DC2050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0C3946" w:rsidRPr="00124688" w14:paraId="1CE690CD" w14:textId="77777777" w:rsidTr="00475E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26D1CD9A" w14:textId="77777777" w:rsidR="000C3946" w:rsidRPr="00124688" w:rsidRDefault="000C3946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Domidont</w:t>
            </w:r>
          </w:p>
        </w:tc>
        <w:sdt>
          <w:sdtPr>
            <w:rPr>
              <w:color w:val="222613" w:themeColor="text2" w:themeShade="80"/>
            </w:rPr>
            <w:id w:val="164284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59C95C4B" w14:textId="77777777" w:rsidR="000C3946" w:rsidRPr="00124688" w:rsidRDefault="000C3946" w:rsidP="00475E7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DC2050" w:rsidRPr="00124688" w14:paraId="6BC65022" w14:textId="77777777" w:rsidTr="0034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544DBCFF" w14:textId="77777777" w:rsidR="00DC2050" w:rsidRPr="00124688" w:rsidRDefault="00DC2050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E</w:t>
            </w:r>
            <w:r w:rsidR="007315BD">
              <w:rPr>
                <w:color w:val="222613" w:themeColor="text2" w:themeShade="80"/>
              </w:rPr>
              <w:t>-</w:t>
            </w:r>
            <w:r>
              <w:rPr>
                <w:color w:val="222613" w:themeColor="text2" w:themeShade="80"/>
              </w:rPr>
              <w:t>conomic</w:t>
            </w:r>
          </w:p>
        </w:tc>
        <w:sdt>
          <w:sdtPr>
            <w:rPr>
              <w:color w:val="222613" w:themeColor="text2" w:themeShade="80"/>
            </w:rPr>
            <w:id w:val="-1948996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45586923" w14:textId="77777777" w:rsidR="00DC2050" w:rsidRPr="00124688" w:rsidRDefault="00DC2050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A708D0" w:rsidRPr="00124688" w14:paraId="6720D166" w14:textId="77777777" w:rsidTr="00DC2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31FD2230" w14:textId="77777777" w:rsidR="00A708D0" w:rsidRPr="00124688" w:rsidRDefault="00A708D0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Dinero</w:t>
            </w:r>
          </w:p>
        </w:tc>
        <w:sdt>
          <w:sdtPr>
            <w:rPr>
              <w:color w:val="222613" w:themeColor="text2" w:themeShade="80"/>
            </w:rPr>
            <w:id w:val="163140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57154C66" w14:textId="77777777" w:rsidR="00A708D0" w:rsidRPr="00124688" w:rsidRDefault="00A708D0" w:rsidP="00475E7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A708D0" w:rsidRPr="00124688" w14:paraId="30544028" w14:textId="77777777" w:rsidTr="00475E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710E28EB" w14:textId="77777777" w:rsidR="00A708D0" w:rsidRPr="00124688" w:rsidRDefault="000C3946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Billy</w:t>
            </w:r>
          </w:p>
        </w:tc>
        <w:sdt>
          <w:sdtPr>
            <w:rPr>
              <w:color w:val="222613" w:themeColor="text2" w:themeShade="80"/>
            </w:rPr>
            <w:id w:val="-2109419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4744AAAB" w14:textId="77777777" w:rsidR="00A708D0" w:rsidRPr="00124688" w:rsidRDefault="00A708D0" w:rsidP="00475E7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A708D0" w:rsidRPr="00124688" w14:paraId="431E22C3" w14:textId="77777777" w:rsidTr="00475E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2B2E16CC" w14:textId="77777777" w:rsidR="00A708D0" w:rsidRPr="00124688" w:rsidRDefault="00A708D0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Uniconta</w:t>
            </w:r>
          </w:p>
        </w:tc>
        <w:sdt>
          <w:sdtPr>
            <w:rPr>
              <w:color w:val="222613" w:themeColor="text2" w:themeShade="80"/>
            </w:rPr>
            <w:id w:val="-211272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222D68E7" w14:textId="77777777" w:rsidR="00A708D0" w:rsidRPr="00124688" w:rsidRDefault="00A708D0" w:rsidP="00475E7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DC2050" w:rsidRPr="00124688" w14:paraId="701CCC11" w14:textId="77777777" w:rsidTr="00DC2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76285932" w14:textId="77777777" w:rsidR="00DC2050" w:rsidRPr="00124688" w:rsidRDefault="00A708D0" w:rsidP="00342263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lastRenderedPageBreak/>
              <w:t>Visma Dataløn</w:t>
            </w:r>
          </w:p>
        </w:tc>
        <w:sdt>
          <w:sdtPr>
            <w:rPr>
              <w:color w:val="222613" w:themeColor="text2" w:themeShade="80"/>
            </w:rPr>
            <w:id w:val="1798643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  <w:shd w:val="clear" w:color="auto" w:fill="DEE5CA" w:themeFill="text2" w:themeFillTint="33"/>
              </w:tcPr>
              <w:p w14:paraId="04F2C283" w14:textId="77777777" w:rsidR="00DC2050" w:rsidRPr="00124688" w:rsidRDefault="00DC2050" w:rsidP="0034226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A708D0" w:rsidRPr="00124688" w14:paraId="7B9EC68F" w14:textId="77777777" w:rsidTr="00475E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1BCD9606" w14:textId="77777777" w:rsidR="00A708D0" w:rsidRPr="00124688" w:rsidRDefault="00A708D0" w:rsidP="00475E7E">
            <w:pPr>
              <w:rPr>
                <w:color w:val="222613" w:themeColor="text2" w:themeShade="80"/>
              </w:rPr>
            </w:pPr>
            <w:r>
              <w:rPr>
                <w:color w:val="222613" w:themeColor="text2" w:themeShade="80"/>
              </w:rPr>
              <w:t>Danløn</w:t>
            </w:r>
          </w:p>
        </w:tc>
        <w:sdt>
          <w:sdtPr>
            <w:rPr>
              <w:color w:val="222613" w:themeColor="text2" w:themeShade="80"/>
            </w:rPr>
            <w:id w:val="210926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5" w:type="dxa"/>
              </w:tcPr>
              <w:p w14:paraId="390122BF" w14:textId="77777777" w:rsidR="00A708D0" w:rsidRPr="00124688" w:rsidRDefault="00A708D0" w:rsidP="00475E7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  <w:tr w:rsidR="00124688" w:rsidRPr="00124688" w14:paraId="78BC9955" w14:textId="77777777" w:rsidTr="00E50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EE5CA" w:themeFill="text2" w:themeFillTint="33"/>
          </w:tcPr>
          <w:p w14:paraId="15345F9A" w14:textId="77777777" w:rsidR="00A22D06" w:rsidRPr="00124688" w:rsidRDefault="00A22D06" w:rsidP="006966E7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Andet</w:t>
            </w:r>
          </w:p>
        </w:tc>
        <w:tc>
          <w:tcPr>
            <w:tcW w:w="6185" w:type="dxa"/>
            <w:shd w:val="clear" w:color="auto" w:fill="DEE5CA" w:themeFill="text2" w:themeFillTint="33"/>
          </w:tcPr>
          <w:sdt>
            <w:sdtPr>
              <w:rPr>
                <w:rStyle w:val="Typografi201"/>
              </w:rPr>
              <w:alias w:val="Angiv øvrige IT-systemer og -programmer:"/>
              <w:tag w:val="Angiv øvrige IT-systemer og -programmer:"/>
              <w:id w:val="-518394492"/>
              <w:lock w:val="sdtLocked"/>
              <w:placeholder>
                <w:docPart w:val="1C73478D02BC4AB292037B0C7625ED77"/>
              </w:placeholder>
              <w:showingPlcHdr/>
              <w:text/>
            </w:sdtPr>
            <w:sdtEndPr>
              <w:rPr>
                <w:rStyle w:val="Standardskrifttypeiafsnit"/>
                <w:color w:val="222613" w:themeColor="text2" w:themeShade="80"/>
              </w:rPr>
            </w:sdtEndPr>
            <w:sdtContent>
              <w:p w14:paraId="15444FF8" w14:textId="77777777" w:rsidR="002229CD" w:rsidRPr="00124688" w:rsidRDefault="00A22D06" w:rsidP="006966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øvrige IT-systemer og -programmer</w:t>
                </w:r>
              </w:p>
            </w:sdtContent>
          </w:sdt>
        </w:tc>
      </w:tr>
      <w:tr w:rsidR="00983E8B" w:rsidRPr="00124688" w14:paraId="0507A620" w14:textId="77777777" w:rsidTr="00E50A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2" w:type="dxa"/>
          </w:tcPr>
          <w:p w14:paraId="76535394" w14:textId="77777777" w:rsidR="00983E8B" w:rsidRPr="00124688" w:rsidRDefault="00983E8B" w:rsidP="003422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Andet</w:t>
            </w:r>
          </w:p>
        </w:tc>
        <w:tc>
          <w:tcPr>
            <w:tcW w:w="6185" w:type="dxa"/>
          </w:tcPr>
          <w:sdt>
            <w:sdtPr>
              <w:rPr>
                <w:rStyle w:val="Typografi201"/>
              </w:rPr>
              <w:alias w:val="Angiv øvrige IT-systemer og -programmer:"/>
              <w:tag w:val="Angiv øvrige IT-systemer og -programmer:"/>
              <w:id w:val="1061369447"/>
              <w:placeholder>
                <w:docPart w:val="BFC2C1274CFE48B0BC591A4B88B135B7"/>
              </w:placeholder>
              <w:showingPlcHdr/>
              <w:text/>
            </w:sdtPr>
            <w:sdtEndPr>
              <w:rPr>
                <w:rStyle w:val="Standardskrifttypeiafsnit"/>
                <w:color w:val="222613" w:themeColor="text2" w:themeShade="80"/>
              </w:rPr>
            </w:sdtEndPr>
            <w:sdtContent>
              <w:p w14:paraId="75BA3EC9" w14:textId="77777777" w:rsidR="00983E8B" w:rsidRPr="00124688" w:rsidRDefault="00983E8B" w:rsidP="0034226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>Angiv øvrige IT-systemer og -programmer</w:t>
                </w:r>
              </w:p>
            </w:sdtContent>
          </w:sdt>
        </w:tc>
      </w:tr>
    </w:tbl>
    <w:p w14:paraId="117CCBE8" w14:textId="77777777" w:rsidR="00124688" w:rsidRDefault="00124688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</w:p>
    <w:p w14:paraId="7BA7322F" w14:textId="77777777" w:rsidR="007871FB" w:rsidRPr="00124688" w:rsidRDefault="007871FB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  <w:r w:rsidRPr="00124688">
        <w:rPr>
          <w:color w:val="222613" w:themeColor="text2" w:themeShade="80"/>
        </w:rPr>
        <w:t>Arbejdstid</w:t>
      </w:r>
      <w:r w:rsidR="0013574E" w:rsidRPr="00124688">
        <w:rPr>
          <w:color w:val="222613" w:themeColor="text2" w:themeShade="80"/>
        </w:rPr>
        <w:t xml:space="preserve"> og L</w:t>
      </w:r>
      <w:r w:rsidR="000E3163" w:rsidRPr="00124688">
        <w:rPr>
          <w:color w:val="222613" w:themeColor="text2" w:themeShade="80"/>
        </w:rPr>
        <w:t>ønafstemning</w:t>
      </w:r>
    </w:p>
    <w:p w14:paraId="583D2A09" w14:textId="77777777" w:rsidR="000E3163" w:rsidRPr="00124688" w:rsidRDefault="000E3163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</w:p>
    <w:p w14:paraId="3D8289F0" w14:textId="77777777" w:rsidR="000E3163" w:rsidRPr="00124688" w:rsidRDefault="00CA733D" w:rsidP="000E3163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b w:val="0"/>
          <w:color w:val="222613" w:themeColor="text2" w:themeShade="80"/>
          <w:sz w:val="19"/>
          <w:szCs w:val="19"/>
        </w:rPr>
      </w:pPr>
      <w:r w:rsidRPr="00124688">
        <w:rPr>
          <w:b w:val="0"/>
          <w:color w:val="222613" w:themeColor="text2" w:themeShade="80"/>
          <w:sz w:val="19"/>
          <w:szCs w:val="19"/>
        </w:rPr>
        <w:t>Lønafregning sker med baggrund i en bruttotimeløn inklusive</w:t>
      </w:r>
      <w:r w:rsidR="0013574E" w:rsidRPr="00124688">
        <w:rPr>
          <w:b w:val="0"/>
          <w:color w:val="222613" w:themeColor="text2" w:themeShade="80"/>
          <w:sz w:val="19"/>
          <w:szCs w:val="19"/>
        </w:rPr>
        <w:t xml:space="preserve"> feriepenge, </w:t>
      </w:r>
      <w:r w:rsidR="00970B2F" w:rsidRPr="00124688">
        <w:rPr>
          <w:b w:val="0"/>
          <w:color w:val="222613" w:themeColor="text2" w:themeShade="80"/>
          <w:sz w:val="19"/>
          <w:szCs w:val="19"/>
        </w:rPr>
        <w:t xml:space="preserve">arbejdsmarkedsbidrag, </w:t>
      </w:r>
      <w:r w:rsidRPr="00124688">
        <w:rPr>
          <w:b w:val="0"/>
          <w:color w:val="222613" w:themeColor="text2" w:themeShade="80"/>
          <w:sz w:val="19"/>
          <w:szCs w:val="19"/>
        </w:rPr>
        <w:t xml:space="preserve">ATP, </w:t>
      </w:r>
      <w:r w:rsidR="00970B2F" w:rsidRPr="00124688">
        <w:rPr>
          <w:b w:val="0"/>
          <w:color w:val="222613" w:themeColor="text2" w:themeShade="80"/>
          <w:sz w:val="19"/>
          <w:szCs w:val="19"/>
        </w:rPr>
        <w:t>pension mv. og aftales individuelt.</w:t>
      </w:r>
    </w:p>
    <w:p w14:paraId="53F2A0E4" w14:textId="77777777" w:rsidR="000E3163" w:rsidRPr="00124688" w:rsidRDefault="000E3163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  <w:tblDescription w:val="Tabel til personlige oplysninger"/>
      </w:tblPr>
      <w:tblGrid>
        <w:gridCol w:w="4390"/>
        <w:gridCol w:w="4627"/>
      </w:tblGrid>
      <w:tr w:rsidR="00124688" w:rsidRPr="00124688" w14:paraId="591E0F23" w14:textId="77777777" w:rsidTr="00970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DEE5CA" w:themeFill="text2" w:themeFillTint="33"/>
          </w:tcPr>
          <w:p w14:paraId="1E132977" w14:textId="77777777" w:rsidR="00AF11AE" w:rsidRPr="00124688" w:rsidRDefault="000E3163" w:rsidP="00CA733D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Ønskede antal arbejdstimer pr. uge</w:t>
            </w:r>
            <w:r w:rsidR="0013574E" w:rsidRPr="00124688">
              <w:rPr>
                <w:color w:val="222613" w:themeColor="text2" w:themeShade="80"/>
              </w:rPr>
              <w:t xml:space="preserve"> </w:t>
            </w:r>
          </w:p>
        </w:tc>
        <w:tc>
          <w:tcPr>
            <w:tcW w:w="4627" w:type="dxa"/>
            <w:shd w:val="clear" w:color="auto" w:fill="DEE5CA" w:themeFill="text2" w:themeFillTint="33"/>
          </w:tcPr>
          <w:sdt>
            <w:sdtPr>
              <w:rPr>
                <w:rStyle w:val="Typografi202"/>
              </w:rPr>
              <w:alias w:val="Angiv ønskede antal arbejdstimer pr. uge i alt:"/>
              <w:tag w:val="Angiv ønskede antal arbejdstimer pr. uge i alt:"/>
              <w:id w:val="1663123716"/>
              <w:lock w:val="sdtLocked"/>
              <w:placeholder>
                <w:docPart w:val="03A204E1FA954B1C840BB8A09BE8A144"/>
              </w:placeholder>
              <w:showingPlcHdr/>
              <w15:appearance w15:val="hidden"/>
            </w:sdtPr>
            <w:sdtEndPr>
              <w:rPr>
                <w:rStyle w:val="Standardskrifttypeiafsnit"/>
                <w:color w:val="222613" w:themeColor="text2" w:themeShade="80"/>
              </w:rPr>
            </w:sdtEndPr>
            <w:sdtContent>
              <w:p w14:paraId="602A7D84" w14:textId="77777777" w:rsidR="00AF11AE" w:rsidRPr="00124688" w:rsidRDefault="00124688" w:rsidP="0012468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color w:val="222613" w:themeColor="text2" w:themeShade="80"/>
                  </w:rPr>
                  <w:t>Angiv ønskede antal arbejdstimer pr. uge</w:t>
                </w:r>
              </w:p>
            </w:sdtContent>
          </w:sdt>
        </w:tc>
      </w:tr>
      <w:tr w:rsidR="00124688" w:rsidRPr="00124688" w14:paraId="4B70DB78" w14:textId="77777777" w:rsidTr="00970B2F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13797EA" w14:textId="77777777" w:rsidR="00AF11AE" w:rsidRPr="00124688" w:rsidRDefault="0053431B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Angiv hvilke ugedage med tidspunkter du IKKE</w:t>
            </w:r>
            <w:r w:rsidR="00F7745B" w:rsidRPr="00124688">
              <w:rPr>
                <w:color w:val="222613" w:themeColor="text2" w:themeShade="80"/>
              </w:rPr>
              <w:t xml:space="preserve"> kan arbejde</w:t>
            </w:r>
          </w:p>
          <w:p w14:paraId="7CCBE2EA" w14:textId="77777777" w:rsidR="00970B2F" w:rsidRPr="00124688" w:rsidRDefault="00970B2F" w:rsidP="0053431B">
            <w:pPr>
              <w:rPr>
                <w:b w:val="0"/>
                <w:color w:val="222613" w:themeColor="text2" w:themeShade="80"/>
              </w:rPr>
            </w:pPr>
            <w:r w:rsidRPr="00124688">
              <w:rPr>
                <w:b w:val="0"/>
                <w:color w:val="222613" w:themeColor="text2" w:themeShade="80"/>
              </w:rPr>
              <w:t>Arbejdstiden i hverdage ligger som</w:t>
            </w:r>
            <w:r w:rsidR="0053431B" w:rsidRPr="00124688">
              <w:rPr>
                <w:b w:val="0"/>
                <w:color w:val="222613" w:themeColor="text2" w:themeShade="80"/>
              </w:rPr>
              <w:t xml:space="preserve"> udgangspunkt fra kl. 08.00-</w:t>
            </w:r>
            <w:r w:rsidRPr="00124688">
              <w:rPr>
                <w:b w:val="0"/>
                <w:color w:val="222613" w:themeColor="text2" w:themeShade="80"/>
              </w:rPr>
              <w:t>17.00.</w:t>
            </w:r>
          </w:p>
        </w:tc>
        <w:tc>
          <w:tcPr>
            <w:tcW w:w="4627" w:type="dxa"/>
          </w:tcPr>
          <w:tbl>
            <w:tblPr>
              <w:tblStyle w:val="Tabel-Gitter"/>
              <w:tblW w:w="43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2"/>
              <w:gridCol w:w="3292"/>
            </w:tblGrid>
            <w:tr w:rsidR="00124688" w:rsidRPr="00124688" w14:paraId="24877946" w14:textId="77777777" w:rsidTr="00970B2F">
              <w:tc>
                <w:tcPr>
                  <w:tcW w:w="1062" w:type="dxa"/>
                </w:tcPr>
                <w:p w14:paraId="34CD3567" w14:textId="77777777" w:rsidR="005B712C" w:rsidRPr="00124688" w:rsidRDefault="005B712C" w:rsidP="00F7745B">
                  <w:pPr>
                    <w:rPr>
                      <w:color w:val="222613" w:themeColor="text2" w:themeShade="80"/>
                    </w:rPr>
                  </w:pPr>
                  <w:r w:rsidRPr="00124688">
                    <w:rPr>
                      <w:color w:val="222613" w:themeColor="text2" w:themeShade="80"/>
                    </w:rPr>
                    <w:t>Mandag</w:t>
                  </w:r>
                </w:p>
              </w:tc>
              <w:tc>
                <w:tcPr>
                  <w:tcW w:w="3292" w:type="dxa"/>
                </w:tcPr>
                <w:p w14:paraId="3F8676C7" w14:textId="77777777" w:rsidR="005B712C" w:rsidRPr="00124688" w:rsidRDefault="003C2812" w:rsidP="00F7745B">
                  <w:pPr>
                    <w:rPr>
                      <w:color w:val="222613" w:themeColor="text2" w:themeShade="80"/>
                    </w:rPr>
                  </w:pPr>
                  <w:sdt>
                    <w:sdtPr>
                      <w:rPr>
                        <w:color w:val="222613" w:themeColor="text2" w:themeShade="80"/>
                      </w:rPr>
                      <w:id w:val="18241558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712C" w:rsidRPr="00124688">
                        <w:rPr>
                          <w:rFonts w:ascii="MS Gothic" w:eastAsia="MS Gothic" w:hAnsi="MS Gothic" w:hint="eastAsia"/>
                          <w:color w:val="222613" w:themeColor="text2" w:themeShade="80"/>
                        </w:rPr>
                        <w:t>☐</w:t>
                      </w:r>
                    </w:sdtContent>
                  </w:sdt>
                  <w:r w:rsidR="00970B2F" w:rsidRPr="00124688">
                    <w:rPr>
                      <w:color w:val="222613" w:themeColor="text2" w:themeShade="80"/>
                    </w:rPr>
                    <w:t xml:space="preserve"> </w:t>
                  </w:r>
                  <w:r w:rsidR="00DB02EE" w:rsidRPr="00124688">
                    <w:rPr>
                      <w:color w:val="222613" w:themeColor="text2" w:themeShade="80"/>
                    </w:rPr>
                    <w:t xml:space="preserve">  </w:t>
                  </w:r>
                  <w:sdt>
                    <w:sdtPr>
                      <w:rPr>
                        <w:rStyle w:val="Typografi203"/>
                      </w:rPr>
                      <w:alias w:val="Angiv specifikt tidspunkt"/>
                      <w:tag w:val="Angiv specifikt tidspunkt"/>
                      <w:id w:val="-326592481"/>
                      <w:lock w:val="sdtLocked"/>
                      <w:placeholder>
                        <w:docPart w:val="181CA00E567E482B8934117E66DAAD29"/>
                      </w:placeholder>
                      <w:showingPlcHdr/>
                      <w:text/>
                    </w:sdtPr>
                    <w:sdtEndPr>
                      <w:rPr>
                        <w:rStyle w:val="Standardskrifttypeiafsnit"/>
                        <w:color w:val="222613" w:themeColor="text2" w:themeShade="80"/>
                      </w:rPr>
                    </w:sdtEndPr>
                    <w:sdtContent>
                      <w:r w:rsidR="00970B2F" w:rsidRPr="00124688">
                        <w:rPr>
                          <w:color w:val="222613" w:themeColor="text2" w:themeShade="80"/>
                        </w:rPr>
                        <w:t>Angiv specifikt tidspunkt</w:t>
                      </w:r>
                    </w:sdtContent>
                  </w:sdt>
                </w:p>
              </w:tc>
            </w:tr>
            <w:tr w:rsidR="00124688" w:rsidRPr="00124688" w14:paraId="7CB100A3" w14:textId="77777777" w:rsidTr="00970B2F">
              <w:tc>
                <w:tcPr>
                  <w:tcW w:w="1062" w:type="dxa"/>
                </w:tcPr>
                <w:p w14:paraId="7C44491E" w14:textId="77777777" w:rsidR="005B712C" w:rsidRPr="00124688" w:rsidRDefault="005B712C" w:rsidP="00F7745B">
                  <w:pPr>
                    <w:rPr>
                      <w:color w:val="222613" w:themeColor="text2" w:themeShade="80"/>
                    </w:rPr>
                  </w:pPr>
                  <w:r w:rsidRPr="00124688">
                    <w:rPr>
                      <w:color w:val="222613" w:themeColor="text2" w:themeShade="80"/>
                    </w:rPr>
                    <w:t>Tirsdag</w:t>
                  </w:r>
                </w:p>
              </w:tc>
              <w:tc>
                <w:tcPr>
                  <w:tcW w:w="3292" w:type="dxa"/>
                </w:tcPr>
                <w:p w14:paraId="62B60A2B" w14:textId="77777777" w:rsidR="005B712C" w:rsidRPr="00124688" w:rsidRDefault="003C2812" w:rsidP="00DB02EE">
                  <w:pPr>
                    <w:rPr>
                      <w:color w:val="222613" w:themeColor="text2" w:themeShade="80"/>
                    </w:rPr>
                  </w:pPr>
                  <w:sdt>
                    <w:sdtPr>
                      <w:rPr>
                        <w:color w:val="222613" w:themeColor="text2" w:themeShade="80"/>
                      </w:rPr>
                      <w:id w:val="-1396631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712C" w:rsidRPr="00124688">
                        <w:rPr>
                          <w:rFonts w:ascii="MS Gothic" w:eastAsia="MS Gothic" w:hAnsi="MS Gothic" w:hint="eastAsia"/>
                          <w:color w:val="222613" w:themeColor="text2" w:themeShade="80"/>
                        </w:rPr>
                        <w:t>☐</w:t>
                      </w:r>
                    </w:sdtContent>
                  </w:sdt>
                  <w:r w:rsidR="00DB02EE" w:rsidRPr="00124688">
                    <w:rPr>
                      <w:color w:val="222613" w:themeColor="text2" w:themeShade="80"/>
                    </w:rPr>
                    <w:t xml:space="preserve">   </w:t>
                  </w:r>
                  <w:sdt>
                    <w:sdtPr>
                      <w:rPr>
                        <w:rStyle w:val="Typografi204"/>
                      </w:rPr>
                      <w:alias w:val="Angiv specifikt tidspunkt"/>
                      <w:tag w:val="Angiv specifikt tidspunkt"/>
                      <w:id w:val="815987937"/>
                      <w:lock w:val="sdtLocked"/>
                      <w:placeholder>
                        <w:docPart w:val="94F1627F56234748A666E8DA42E420D3"/>
                      </w:placeholder>
                      <w:showingPlcHdr/>
                      <w:text/>
                    </w:sdtPr>
                    <w:sdtEndPr>
                      <w:rPr>
                        <w:rStyle w:val="Standardskrifttypeiafsnit"/>
                        <w:color w:val="222613" w:themeColor="text2" w:themeShade="80"/>
                      </w:rPr>
                    </w:sdtEndPr>
                    <w:sdtContent>
                      <w:r w:rsidR="00DB02EE" w:rsidRPr="00124688">
                        <w:rPr>
                          <w:color w:val="222613" w:themeColor="text2" w:themeShade="80"/>
                        </w:rPr>
                        <w:t>Angiv specifikt tidspunkt</w:t>
                      </w:r>
                    </w:sdtContent>
                  </w:sdt>
                </w:p>
              </w:tc>
            </w:tr>
            <w:tr w:rsidR="00124688" w:rsidRPr="00124688" w14:paraId="0BBE028F" w14:textId="77777777" w:rsidTr="00970B2F">
              <w:tc>
                <w:tcPr>
                  <w:tcW w:w="1062" w:type="dxa"/>
                </w:tcPr>
                <w:p w14:paraId="2D72786F" w14:textId="77777777" w:rsidR="005B712C" w:rsidRPr="00124688" w:rsidRDefault="005B712C" w:rsidP="00F7745B">
                  <w:pPr>
                    <w:rPr>
                      <w:color w:val="222613" w:themeColor="text2" w:themeShade="80"/>
                    </w:rPr>
                  </w:pPr>
                  <w:r w:rsidRPr="00124688">
                    <w:rPr>
                      <w:color w:val="222613" w:themeColor="text2" w:themeShade="80"/>
                    </w:rPr>
                    <w:t>Onsdag</w:t>
                  </w:r>
                </w:p>
              </w:tc>
              <w:tc>
                <w:tcPr>
                  <w:tcW w:w="3292" w:type="dxa"/>
                </w:tcPr>
                <w:p w14:paraId="1B8300AF" w14:textId="77777777" w:rsidR="005B712C" w:rsidRPr="00124688" w:rsidRDefault="003C2812" w:rsidP="00F7745B">
                  <w:pPr>
                    <w:rPr>
                      <w:color w:val="222613" w:themeColor="text2" w:themeShade="80"/>
                    </w:rPr>
                  </w:pPr>
                  <w:sdt>
                    <w:sdtPr>
                      <w:rPr>
                        <w:color w:val="222613" w:themeColor="text2" w:themeShade="80"/>
                      </w:rPr>
                      <w:id w:val="19974477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712C" w:rsidRPr="00124688">
                        <w:rPr>
                          <w:rFonts w:ascii="MS Gothic" w:eastAsia="MS Gothic" w:hAnsi="MS Gothic" w:hint="eastAsia"/>
                          <w:color w:val="222613" w:themeColor="text2" w:themeShade="80"/>
                        </w:rPr>
                        <w:t>☐</w:t>
                      </w:r>
                    </w:sdtContent>
                  </w:sdt>
                  <w:r w:rsidR="00DB02EE" w:rsidRPr="00124688">
                    <w:rPr>
                      <w:color w:val="222613" w:themeColor="text2" w:themeShade="80"/>
                    </w:rPr>
                    <w:t xml:space="preserve">   </w:t>
                  </w:r>
                  <w:sdt>
                    <w:sdtPr>
                      <w:rPr>
                        <w:rStyle w:val="Typografi71"/>
                        <w:color w:val="222613" w:themeColor="text2" w:themeShade="80"/>
                      </w:rPr>
                      <w:alias w:val="Angiv specifikt tidspunkt"/>
                      <w:tag w:val="Angiv specifikt tidspunkt"/>
                      <w:id w:val="-2077584170"/>
                      <w:lock w:val="sdtLocked"/>
                      <w:placeholder>
                        <w:docPart w:val="2F6672AF3A744055AF87F25C2DC92657"/>
                      </w:placeholder>
                      <w:showingPlcHdr/>
                      <w:text/>
                    </w:sdtPr>
                    <w:sdtEndPr>
                      <w:rPr>
                        <w:rStyle w:val="Standardskrifttypeiafsnit"/>
                      </w:rPr>
                    </w:sdtEndPr>
                    <w:sdtContent>
                      <w:r w:rsidR="00DB02EE" w:rsidRPr="00124688">
                        <w:rPr>
                          <w:color w:val="222613" w:themeColor="text2" w:themeShade="80"/>
                        </w:rPr>
                        <w:t>Angiv specifikt tidspunkt</w:t>
                      </w:r>
                    </w:sdtContent>
                  </w:sdt>
                </w:p>
              </w:tc>
            </w:tr>
            <w:tr w:rsidR="00124688" w:rsidRPr="00124688" w14:paraId="2259EF0D" w14:textId="77777777" w:rsidTr="00970B2F">
              <w:tc>
                <w:tcPr>
                  <w:tcW w:w="1062" w:type="dxa"/>
                </w:tcPr>
                <w:p w14:paraId="1374D848" w14:textId="77777777" w:rsidR="005B712C" w:rsidRPr="00124688" w:rsidRDefault="005B712C" w:rsidP="00F7745B">
                  <w:pPr>
                    <w:rPr>
                      <w:color w:val="222613" w:themeColor="text2" w:themeShade="80"/>
                    </w:rPr>
                  </w:pPr>
                  <w:r w:rsidRPr="00124688">
                    <w:rPr>
                      <w:color w:val="222613" w:themeColor="text2" w:themeShade="80"/>
                    </w:rPr>
                    <w:t>Torsdag</w:t>
                  </w:r>
                </w:p>
              </w:tc>
              <w:tc>
                <w:tcPr>
                  <w:tcW w:w="3292" w:type="dxa"/>
                </w:tcPr>
                <w:p w14:paraId="0499FBB5" w14:textId="77777777" w:rsidR="005B712C" w:rsidRPr="00124688" w:rsidRDefault="003C2812" w:rsidP="00DB02EE">
                  <w:pPr>
                    <w:rPr>
                      <w:color w:val="222613" w:themeColor="text2" w:themeShade="80"/>
                    </w:rPr>
                  </w:pPr>
                  <w:sdt>
                    <w:sdtPr>
                      <w:rPr>
                        <w:color w:val="222613" w:themeColor="text2" w:themeShade="80"/>
                      </w:rPr>
                      <w:id w:val="8191598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712C" w:rsidRPr="00124688">
                        <w:rPr>
                          <w:rFonts w:ascii="MS Gothic" w:eastAsia="MS Gothic" w:hAnsi="MS Gothic" w:hint="eastAsia"/>
                          <w:color w:val="222613" w:themeColor="text2" w:themeShade="80"/>
                        </w:rPr>
                        <w:t>☐</w:t>
                      </w:r>
                    </w:sdtContent>
                  </w:sdt>
                  <w:r w:rsidR="00DB02EE" w:rsidRPr="00124688">
                    <w:rPr>
                      <w:color w:val="222613" w:themeColor="text2" w:themeShade="80"/>
                    </w:rPr>
                    <w:t xml:space="preserve">   </w:t>
                  </w:r>
                  <w:sdt>
                    <w:sdtPr>
                      <w:rPr>
                        <w:rStyle w:val="Typografi205"/>
                      </w:rPr>
                      <w:alias w:val="Angiv specifikt tidspunkt"/>
                      <w:tag w:val="Angiv specifikt tidspunkt"/>
                      <w:id w:val="-1397891487"/>
                      <w:lock w:val="sdtLocked"/>
                      <w:placeholder>
                        <w:docPart w:val="BB50152643654A668B05B25FD6196FBC"/>
                      </w:placeholder>
                      <w:showingPlcHdr/>
                      <w:text/>
                    </w:sdtPr>
                    <w:sdtEndPr>
                      <w:rPr>
                        <w:rStyle w:val="Standardskrifttypeiafsnit"/>
                        <w:color w:val="222613" w:themeColor="text2" w:themeShade="80"/>
                      </w:rPr>
                    </w:sdtEndPr>
                    <w:sdtContent>
                      <w:r w:rsidR="00DB02EE" w:rsidRPr="00124688">
                        <w:rPr>
                          <w:color w:val="222613" w:themeColor="text2" w:themeShade="80"/>
                        </w:rPr>
                        <w:t>Angiv specifikt tidspunkt</w:t>
                      </w:r>
                    </w:sdtContent>
                  </w:sdt>
                </w:p>
              </w:tc>
            </w:tr>
            <w:tr w:rsidR="00124688" w:rsidRPr="00124688" w14:paraId="21FE2AEC" w14:textId="77777777" w:rsidTr="00970B2F">
              <w:tc>
                <w:tcPr>
                  <w:tcW w:w="1062" w:type="dxa"/>
                </w:tcPr>
                <w:p w14:paraId="6F348436" w14:textId="77777777" w:rsidR="005B712C" w:rsidRPr="00124688" w:rsidRDefault="005B712C" w:rsidP="00F7745B">
                  <w:pPr>
                    <w:rPr>
                      <w:color w:val="222613" w:themeColor="text2" w:themeShade="80"/>
                    </w:rPr>
                  </w:pPr>
                  <w:r w:rsidRPr="00124688">
                    <w:rPr>
                      <w:color w:val="222613" w:themeColor="text2" w:themeShade="80"/>
                    </w:rPr>
                    <w:t>Fredag</w:t>
                  </w:r>
                </w:p>
              </w:tc>
              <w:tc>
                <w:tcPr>
                  <w:tcW w:w="3292" w:type="dxa"/>
                </w:tcPr>
                <w:p w14:paraId="4CC0F830" w14:textId="77777777" w:rsidR="005B712C" w:rsidRPr="00124688" w:rsidRDefault="003C2812" w:rsidP="00DB02EE">
                  <w:pPr>
                    <w:rPr>
                      <w:color w:val="222613" w:themeColor="text2" w:themeShade="80"/>
                    </w:rPr>
                  </w:pPr>
                  <w:sdt>
                    <w:sdtPr>
                      <w:rPr>
                        <w:color w:val="222613" w:themeColor="text2" w:themeShade="80"/>
                      </w:rPr>
                      <w:id w:val="-1193448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712C" w:rsidRPr="00124688">
                        <w:rPr>
                          <w:rFonts w:ascii="MS Gothic" w:eastAsia="MS Gothic" w:hAnsi="MS Gothic" w:hint="eastAsia"/>
                          <w:color w:val="222613" w:themeColor="text2" w:themeShade="80"/>
                        </w:rPr>
                        <w:t>☐</w:t>
                      </w:r>
                    </w:sdtContent>
                  </w:sdt>
                  <w:r w:rsidR="00DB02EE" w:rsidRPr="00124688">
                    <w:rPr>
                      <w:color w:val="222613" w:themeColor="text2" w:themeShade="80"/>
                    </w:rPr>
                    <w:t xml:space="preserve">   </w:t>
                  </w:r>
                  <w:sdt>
                    <w:sdtPr>
                      <w:rPr>
                        <w:rStyle w:val="Typografi206"/>
                      </w:rPr>
                      <w:alias w:val="Angiv specifikt tidspunkt"/>
                      <w:tag w:val="Angiv specifikt tidspunkt"/>
                      <w:id w:val="-637642688"/>
                      <w:lock w:val="sdtLocked"/>
                      <w:placeholder>
                        <w:docPart w:val="79B826D057CF47A4A5C2F27479C11A2C"/>
                      </w:placeholder>
                      <w:showingPlcHdr/>
                      <w:text/>
                    </w:sdtPr>
                    <w:sdtEndPr>
                      <w:rPr>
                        <w:rStyle w:val="Standardskrifttypeiafsnit"/>
                        <w:color w:val="222613" w:themeColor="text2" w:themeShade="80"/>
                      </w:rPr>
                    </w:sdtEndPr>
                    <w:sdtContent>
                      <w:r w:rsidR="00DB02EE" w:rsidRPr="00124688">
                        <w:rPr>
                          <w:color w:val="222613" w:themeColor="text2" w:themeShade="80"/>
                        </w:rPr>
                        <w:t>Angiv specifikt tidspunkt</w:t>
                      </w:r>
                    </w:sdtContent>
                  </w:sdt>
                </w:p>
              </w:tc>
            </w:tr>
          </w:tbl>
          <w:p w14:paraId="2EC15F46" w14:textId="77777777" w:rsidR="00F7745B" w:rsidRPr="00124688" w:rsidRDefault="00F7745B" w:rsidP="00F77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</w:p>
        </w:tc>
      </w:tr>
      <w:tr w:rsidR="00124688" w:rsidRPr="00124688" w14:paraId="6C75B9EE" w14:textId="77777777" w:rsidTr="00970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DEE5CA" w:themeFill="text2" w:themeFillTint="33"/>
          </w:tcPr>
          <w:p w14:paraId="43A058AB" w14:textId="77777777" w:rsidR="000E3163" w:rsidRPr="00124688" w:rsidRDefault="0013574E" w:rsidP="000E3163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 xml:space="preserve">Ønsket </w:t>
            </w:r>
            <w:r w:rsidR="00DA29F7">
              <w:rPr>
                <w:color w:val="222613" w:themeColor="text2" w:themeShade="80"/>
              </w:rPr>
              <w:t>brutto</w:t>
            </w:r>
            <w:r w:rsidRPr="00124688">
              <w:rPr>
                <w:color w:val="222613" w:themeColor="text2" w:themeShade="80"/>
              </w:rPr>
              <w:t>t</w:t>
            </w:r>
            <w:r w:rsidR="000E3163" w:rsidRPr="00124688">
              <w:rPr>
                <w:color w:val="222613" w:themeColor="text2" w:themeShade="80"/>
              </w:rPr>
              <w:t>imeløn</w:t>
            </w:r>
          </w:p>
          <w:p w14:paraId="79767C4C" w14:textId="77777777" w:rsidR="000E3163" w:rsidRPr="00124688" w:rsidRDefault="00970B2F" w:rsidP="00CA733D">
            <w:pPr>
              <w:rPr>
                <w:color w:val="222613" w:themeColor="text2" w:themeShade="80"/>
              </w:rPr>
            </w:pPr>
            <w:r w:rsidRPr="00124688">
              <w:rPr>
                <w:b w:val="0"/>
                <w:color w:val="222613" w:themeColor="text2" w:themeShade="80"/>
              </w:rPr>
              <w:t>Timeløn</w:t>
            </w:r>
            <w:r w:rsidR="00CA733D" w:rsidRPr="00124688">
              <w:rPr>
                <w:b w:val="0"/>
                <w:color w:val="222613" w:themeColor="text2" w:themeShade="80"/>
              </w:rPr>
              <w:t>nen er en b</w:t>
            </w:r>
            <w:r w:rsidRPr="00124688">
              <w:rPr>
                <w:b w:val="0"/>
                <w:color w:val="222613" w:themeColor="text2" w:themeShade="80"/>
              </w:rPr>
              <w:t xml:space="preserve">ruttoløn som er </w:t>
            </w:r>
            <w:r w:rsidR="000E3163" w:rsidRPr="00124688">
              <w:rPr>
                <w:b w:val="0"/>
                <w:color w:val="222613" w:themeColor="text2" w:themeShade="80"/>
              </w:rPr>
              <w:t xml:space="preserve">inklusive </w:t>
            </w:r>
            <w:r w:rsidRPr="00124688">
              <w:rPr>
                <w:b w:val="0"/>
                <w:color w:val="222613" w:themeColor="text2" w:themeShade="80"/>
              </w:rPr>
              <w:t>alle arbejd</w:t>
            </w:r>
            <w:r w:rsidR="00CA733D" w:rsidRPr="00124688">
              <w:rPr>
                <w:b w:val="0"/>
                <w:color w:val="222613" w:themeColor="text2" w:themeShade="80"/>
              </w:rPr>
              <w:t>sgivers udgifter</w:t>
            </w:r>
            <w:r w:rsidRPr="00124688">
              <w:rPr>
                <w:b w:val="0"/>
                <w:color w:val="222613" w:themeColor="text2" w:themeShade="80"/>
              </w:rPr>
              <w:t xml:space="preserve">, herunder </w:t>
            </w:r>
            <w:r w:rsidR="000E3163" w:rsidRPr="00124688">
              <w:rPr>
                <w:b w:val="0"/>
                <w:color w:val="222613" w:themeColor="text2" w:themeShade="80"/>
              </w:rPr>
              <w:t xml:space="preserve">feriepenge, </w:t>
            </w:r>
            <w:r w:rsidR="0013574E" w:rsidRPr="00124688">
              <w:rPr>
                <w:b w:val="0"/>
                <w:color w:val="222613" w:themeColor="text2" w:themeShade="80"/>
              </w:rPr>
              <w:t>a</w:t>
            </w:r>
            <w:r w:rsidRPr="00124688">
              <w:rPr>
                <w:b w:val="0"/>
                <w:color w:val="222613" w:themeColor="text2" w:themeShade="80"/>
              </w:rPr>
              <w:t xml:space="preserve">rbejdsmarkedsbidrag, </w:t>
            </w:r>
            <w:r w:rsidR="00D32642" w:rsidRPr="00124688">
              <w:rPr>
                <w:b w:val="0"/>
                <w:color w:val="222613" w:themeColor="text2" w:themeShade="80"/>
              </w:rPr>
              <w:t xml:space="preserve">ATP, </w:t>
            </w:r>
            <w:r w:rsidR="0013574E" w:rsidRPr="00124688">
              <w:rPr>
                <w:b w:val="0"/>
                <w:color w:val="222613" w:themeColor="text2" w:themeShade="80"/>
              </w:rPr>
              <w:t>pension</w:t>
            </w:r>
            <w:r w:rsidR="00CA733D" w:rsidRPr="00124688">
              <w:rPr>
                <w:b w:val="0"/>
                <w:color w:val="222613" w:themeColor="text2" w:themeShade="80"/>
              </w:rPr>
              <w:t xml:space="preserve"> (hvis der ønskes</w:t>
            </w:r>
            <w:r w:rsidRPr="00124688">
              <w:rPr>
                <w:b w:val="0"/>
                <w:color w:val="222613" w:themeColor="text2" w:themeShade="80"/>
              </w:rPr>
              <w:t xml:space="preserve"> indbetaling til pension) mv.</w:t>
            </w:r>
          </w:p>
        </w:tc>
        <w:sdt>
          <w:sdtPr>
            <w:rPr>
              <w:rStyle w:val="Typografi207"/>
            </w:rPr>
            <w:alias w:val="Angiv din ønskede bruttotimeløn i kr."/>
            <w:tag w:val="Angiv din ønskede bruttotimeløn i kr."/>
            <w:id w:val="-2141871888"/>
            <w:lock w:val="sdtLocked"/>
            <w:placeholder>
              <w:docPart w:val="606EE4C33A9A4E66BF6199C6DF35D553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tcW w:w="4627" w:type="dxa"/>
                <w:shd w:val="clear" w:color="auto" w:fill="DEE5CA" w:themeFill="text2" w:themeFillTint="33"/>
              </w:tcPr>
              <w:p w14:paraId="518B6A31" w14:textId="77777777" w:rsidR="000E3163" w:rsidRPr="00124688" w:rsidRDefault="0013574E" w:rsidP="00F7745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Style w:val="Pladsholdertekst"/>
                    <w:color w:val="222613" w:themeColor="text2" w:themeShade="80"/>
                  </w:rPr>
                  <w:t xml:space="preserve">Angiv din ønskede </w:t>
                </w:r>
                <w:r w:rsidR="00DA29F7">
                  <w:rPr>
                    <w:rStyle w:val="Pladsholdertekst"/>
                    <w:color w:val="222613" w:themeColor="text2" w:themeShade="80"/>
                  </w:rPr>
                  <w:t>brutto</w:t>
                </w:r>
                <w:r w:rsidR="00CA733D" w:rsidRPr="00124688">
                  <w:rPr>
                    <w:rStyle w:val="Pladsholdertekst"/>
                    <w:color w:val="222613" w:themeColor="text2" w:themeShade="80"/>
                  </w:rPr>
                  <w:t>timeløn</w:t>
                </w:r>
                <w:r w:rsidRPr="00124688">
                  <w:rPr>
                    <w:rStyle w:val="Pladsholdertekst"/>
                    <w:color w:val="222613" w:themeColor="text2" w:themeShade="80"/>
                  </w:rPr>
                  <w:t xml:space="preserve"> i kr.</w:t>
                </w:r>
              </w:p>
            </w:tc>
          </w:sdtContent>
        </w:sdt>
      </w:tr>
    </w:tbl>
    <w:p w14:paraId="7B6AE162" w14:textId="77777777" w:rsidR="00124688" w:rsidRDefault="00124688" w:rsidP="000E3163">
      <w:pPr>
        <w:pStyle w:val="Overskrift1"/>
        <w:tabs>
          <w:tab w:val="left" w:pos="3156"/>
          <w:tab w:val="left" w:pos="4705"/>
          <w:tab w:val="left" w:pos="6255"/>
          <w:tab w:val="left" w:pos="7805"/>
        </w:tabs>
        <w:rPr>
          <w:color w:val="222613" w:themeColor="text2" w:themeShade="80"/>
          <w:lang w:bidi="da-DK"/>
        </w:rPr>
      </w:pPr>
    </w:p>
    <w:p w14:paraId="4E556B9B" w14:textId="77777777" w:rsidR="000E3163" w:rsidRPr="00124688" w:rsidRDefault="000E3163" w:rsidP="000E3163">
      <w:pPr>
        <w:pStyle w:val="Overskrift1"/>
        <w:tabs>
          <w:tab w:val="left" w:pos="3156"/>
          <w:tab w:val="left" w:pos="4705"/>
          <w:tab w:val="left" w:pos="6255"/>
          <w:tab w:val="left" w:pos="7805"/>
        </w:tabs>
        <w:rPr>
          <w:color w:val="222613" w:themeColor="text2" w:themeShade="80"/>
        </w:rPr>
      </w:pPr>
      <w:r w:rsidRPr="00124688">
        <w:rPr>
          <w:color w:val="222613" w:themeColor="text2" w:themeShade="80"/>
          <w:lang w:bidi="da-DK"/>
        </w:rPr>
        <w:t>Teknisk arbejdsudstyr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5B592" w:themeColor="accent1"/>
        </w:tblBorders>
        <w:tblLayout w:type="fixed"/>
        <w:tblLook w:val="04A0" w:firstRow="1" w:lastRow="0" w:firstColumn="1" w:lastColumn="0" w:noHBand="0" w:noVBand="1"/>
        <w:tblDescription w:val="Tabel med oplysninger om luftfartsselskab"/>
      </w:tblPr>
      <w:tblGrid>
        <w:gridCol w:w="2690"/>
        <w:gridCol w:w="1175"/>
        <w:gridCol w:w="1288"/>
        <w:gridCol w:w="1288"/>
        <w:gridCol w:w="1288"/>
        <w:gridCol w:w="1288"/>
      </w:tblGrid>
      <w:tr w:rsidR="00124688" w:rsidRPr="00124688" w14:paraId="529F9DB0" w14:textId="77777777" w:rsidTr="00326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nil"/>
            </w:tcBorders>
          </w:tcPr>
          <w:p w14:paraId="3E0DEEA7" w14:textId="77777777" w:rsidR="000E3163" w:rsidRPr="00124688" w:rsidRDefault="000E3163" w:rsidP="000A65DC">
            <w:pPr>
              <w:rPr>
                <w:color w:val="222613" w:themeColor="text2" w:themeShade="80"/>
              </w:rPr>
            </w:pPr>
          </w:p>
        </w:tc>
        <w:tc>
          <w:tcPr>
            <w:tcW w:w="1177" w:type="dxa"/>
            <w:tcBorders>
              <w:bottom w:val="nil"/>
            </w:tcBorders>
          </w:tcPr>
          <w:p w14:paraId="3789523D" w14:textId="77777777" w:rsidR="000E3163" w:rsidRPr="00124688" w:rsidRDefault="000E3163" w:rsidP="000A65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</w:rPr>
              <w:t>PC</w:t>
            </w:r>
          </w:p>
        </w:tc>
        <w:tc>
          <w:tcPr>
            <w:tcW w:w="1289" w:type="dxa"/>
            <w:tcBorders>
              <w:bottom w:val="nil"/>
            </w:tcBorders>
          </w:tcPr>
          <w:p w14:paraId="2A24B246" w14:textId="77777777" w:rsidR="000E3163" w:rsidRPr="00124688" w:rsidRDefault="000E3163" w:rsidP="000A65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Telefon</w:t>
            </w:r>
          </w:p>
        </w:tc>
        <w:tc>
          <w:tcPr>
            <w:tcW w:w="1289" w:type="dxa"/>
            <w:tcBorders>
              <w:bottom w:val="nil"/>
            </w:tcBorders>
          </w:tcPr>
          <w:p w14:paraId="5CD7DF2D" w14:textId="77777777" w:rsidR="000E3163" w:rsidRPr="00124688" w:rsidRDefault="000E3163" w:rsidP="000A65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Internet-forbindelse</w:t>
            </w:r>
          </w:p>
        </w:tc>
        <w:tc>
          <w:tcPr>
            <w:tcW w:w="1289" w:type="dxa"/>
            <w:tcBorders>
              <w:bottom w:val="nil"/>
            </w:tcBorders>
          </w:tcPr>
          <w:p w14:paraId="6099A094" w14:textId="77777777" w:rsidR="000E3163" w:rsidRPr="00124688" w:rsidRDefault="000E3163" w:rsidP="000A65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Printer</w:t>
            </w:r>
          </w:p>
        </w:tc>
        <w:tc>
          <w:tcPr>
            <w:tcW w:w="1289" w:type="dxa"/>
            <w:tcBorders>
              <w:bottom w:val="nil"/>
            </w:tcBorders>
          </w:tcPr>
          <w:p w14:paraId="00B248CD" w14:textId="77777777" w:rsidR="000E3163" w:rsidRPr="00124688" w:rsidRDefault="000E3163" w:rsidP="000A65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22613" w:themeColor="text2" w:themeShade="80"/>
                <w:lang w:bidi="da-DK"/>
              </w:rPr>
            </w:pPr>
            <w:r w:rsidRPr="00124688">
              <w:rPr>
                <w:color w:val="222613" w:themeColor="text2" w:themeShade="80"/>
                <w:lang w:bidi="da-DK"/>
              </w:rPr>
              <w:t>Scanner</w:t>
            </w:r>
          </w:p>
        </w:tc>
      </w:tr>
      <w:tr w:rsidR="00124688" w:rsidRPr="00124688" w14:paraId="27431A08" w14:textId="77777777" w:rsidTr="00326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single" w:sz="4" w:space="0" w:color="auto"/>
            </w:tcBorders>
            <w:shd w:val="clear" w:color="auto" w:fill="DEE5CA" w:themeFill="text2" w:themeFillTint="33"/>
          </w:tcPr>
          <w:p w14:paraId="50715223" w14:textId="77777777" w:rsidR="000E3163" w:rsidRPr="00124688" w:rsidRDefault="000E3163" w:rsidP="000A65DC">
            <w:pPr>
              <w:rPr>
                <w:color w:val="222613" w:themeColor="text2" w:themeShade="80"/>
              </w:rPr>
            </w:pPr>
            <w:r w:rsidRPr="00124688">
              <w:rPr>
                <w:color w:val="222613" w:themeColor="text2" w:themeShade="80"/>
                <w:lang w:bidi="da-DK"/>
              </w:rPr>
              <w:t>Jeg har mulighed for at benytte ege</w:t>
            </w:r>
            <w:r w:rsidR="0013574E" w:rsidRPr="00124688">
              <w:rPr>
                <w:color w:val="222613" w:themeColor="text2" w:themeShade="80"/>
                <w:lang w:bidi="da-DK"/>
              </w:rPr>
              <w:t>n</w:t>
            </w:r>
          </w:p>
        </w:tc>
        <w:sdt>
          <w:sdtPr>
            <w:rPr>
              <w:color w:val="222613" w:themeColor="text2" w:themeShade="80"/>
            </w:rPr>
            <w:id w:val="-77394525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7" w:type="dxa"/>
                <w:tcBorders>
                  <w:top w:val="nil"/>
                  <w:bottom w:val="single" w:sz="4" w:space="0" w:color="auto"/>
                </w:tcBorders>
                <w:shd w:val="clear" w:color="auto" w:fill="DEE5CA" w:themeFill="text2" w:themeFillTint="33"/>
                <w:vAlign w:val="center"/>
              </w:tcPr>
              <w:p w14:paraId="2668EEEB" w14:textId="77777777" w:rsidR="000E3163" w:rsidRPr="00124688" w:rsidRDefault="00BD22AC" w:rsidP="001357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76260553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9" w:type="dxa"/>
                <w:tcBorders>
                  <w:top w:val="nil"/>
                  <w:bottom w:val="single" w:sz="4" w:space="0" w:color="auto"/>
                </w:tcBorders>
                <w:shd w:val="clear" w:color="auto" w:fill="DEE5CA" w:themeFill="text2" w:themeFillTint="33"/>
                <w:vAlign w:val="center"/>
              </w:tcPr>
              <w:p w14:paraId="22A27DEC" w14:textId="77777777" w:rsidR="000E3163" w:rsidRPr="00124688" w:rsidRDefault="000E3163" w:rsidP="001357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166320266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9" w:type="dxa"/>
                <w:tcBorders>
                  <w:top w:val="nil"/>
                  <w:bottom w:val="single" w:sz="4" w:space="0" w:color="auto"/>
                </w:tcBorders>
                <w:shd w:val="clear" w:color="auto" w:fill="DEE5CA" w:themeFill="text2" w:themeFillTint="33"/>
                <w:vAlign w:val="center"/>
              </w:tcPr>
              <w:p w14:paraId="4EC58453" w14:textId="77777777" w:rsidR="000E3163" w:rsidRPr="00124688" w:rsidRDefault="000E3163" w:rsidP="001357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34598632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9" w:type="dxa"/>
                <w:tcBorders>
                  <w:top w:val="nil"/>
                  <w:bottom w:val="single" w:sz="4" w:space="0" w:color="auto"/>
                </w:tcBorders>
                <w:shd w:val="clear" w:color="auto" w:fill="DEE5CA" w:themeFill="text2" w:themeFillTint="33"/>
                <w:vAlign w:val="center"/>
              </w:tcPr>
              <w:p w14:paraId="0A7249D5" w14:textId="77777777" w:rsidR="000E3163" w:rsidRPr="00124688" w:rsidRDefault="000E3163" w:rsidP="001357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  <w:sdt>
          <w:sdtPr>
            <w:rPr>
              <w:color w:val="222613" w:themeColor="text2" w:themeShade="80"/>
            </w:rPr>
            <w:id w:val="-108074966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9" w:type="dxa"/>
                <w:tcBorders>
                  <w:top w:val="nil"/>
                  <w:bottom w:val="single" w:sz="4" w:space="0" w:color="auto"/>
                </w:tcBorders>
                <w:shd w:val="clear" w:color="auto" w:fill="DEE5CA" w:themeFill="text2" w:themeFillTint="33"/>
                <w:vAlign w:val="center"/>
              </w:tcPr>
              <w:p w14:paraId="5D873683" w14:textId="77777777" w:rsidR="000E3163" w:rsidRPr="00124688" w:rsidRDefault="000E3163" w:rsidP="001357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222613" w:themeColor="text2" w:themeShade="80"/>
                  </w:rPr>
                </w:pPr>
                <w:r w:rsidRPr="00124688">
                  <w:rPr>
                    <w:rFonts w:ascii="MS Gothic" w:eastAsia="MS Gothic" w:hAnsi="MS Gothic" w:hint="eastAsia"/>
                    <w:color w:val="222613" w:themeColor="text2" w:themeShade="80"/>
                  </w:rPr>
                  <w:t>☐</w:t>
                </w:r>
              </w:p>
            </w:tc>
          </w:sdtContent>
        </w:sdt>
      </w:tr>
    </w:tbl>
    <w:p w14:paraId="544A6199" w14:textId="77777777" w:rsidR="00E54AB3" w:rsidRPr="00124688" w:rsidRDefault="00E54AB3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</w:p>
    <w:p w14:paraId="448F095E" w14:textId="77777777" w:rsidR="000E3163" w:rsidRPr="00124688" w:rsidRDefault="00E544CF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  <w:r w:rsidRPr="00124688">
        <w:rPr>
          <w:color w:val="222613" w:themeColor="text2" w:themeShade="80"/>
        </w:rPr>
        <w:t>Kort om mig</w:t>
      </w:r>
    </w:p>
    <w:tbl>
      <w:tblPr>
        <w:tblStyle w:val="Listetabel6-farverig-farv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  <w:tblDescription w:val="Tabel med oplysninger om luftfartsselskab"/>
      </w:tblPr>
      <w:tblGrid>
        <w:gridCol w:w="9017"/>
      </w:tblGrid>
      <w:tr w:rsidR="00124688" w:rsidRPr="00124688" w14:paraId="171E0E75" w14:textId="77777777" w:rsidTr="00326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2"/>
        </w:trPr>
        <w:sdt>
          <w:sdtPr>
            <w:rPr>
              <w:rStyle w:val="Typografi208"/>
            </w:rPr>
            <w:alias w:val="Skriv lidt om dig selv"/>
            <w:tag w:val="Skriv lidt om dig selv"/>
            <w:id w:val="1060375028"/>
            <w:lock w:val="sdtLocked"/>
            <w:placeholder>
              <w:docPart w:val="D1047308BE6B42B0B07F5D4B80ECF18B"/>
            </w:placeholder>
            <w:showingPlcHdr/>
            <w:text/>
          </w:sdtPr>
          <w:sdtEndPr>
            <w:rPr>
              <w:rStyle w:val="Standardskrifttypeiafsnit"/>
              <w:color w:val="222613" w:themeColor="text2" w:themeShade="8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175" w:type="dxa"/>
                <w:tcBorders>
                  <w:bottom w:val="none" w:sz="0" w:space="0" w:color="auto"/>
                </w:tcBorders>
                <w:shd w:val="clear" w:color="auto" w:fill="DEE5CA" w:themeFill="text2" w:themeFillTint="33"/>
              </w:tcPr>
              <w:p w14:paraId="3E672C5F" w14:textId="77777777" w:rsidR="00E54AB3" w:rsidRPr="00124688" w:rsidRDefault="00124688" w:rsidP="00124688">
                <w:pPr>
                  <w:rPr>
                    <w:color w:val="222613" w:themeColor="text2" w:themeShade="80"/>
                  </w:rPr>
                </w:pPr>
                <w:r w:rsidRPr="00124688">
                  <w:rPr>
                    <w:b w:val="0"/>
                    <w:color w:val="222613" w:themeColor="text2" w:themeShade="80"/>
                  </w:rPr>
                  <w:t>Skriv lidt om dig selv her</w:t>
                </w:r>
              </w:p>
            </w:tc>
          </w:sdtContent>
        </w:sdt>
      </w:tr>
    </w:tbl>
    <w:p w14:paraId="771D5F17" w14:textId="77777777" w:rsidR="00E54AB3" w:rsidRPr="00124688" w:rsidRDefault="00E54AB3">
      <w:pPr>
        <w:pStyle w:val="Overskrift1"/>
        <w:keepNext/>
        <w:keepLines/>
        <w:tabs>
          <w:tab w:val="left" w:pos="720"/>
          <w:tab w:val="left" w:pos="3735"/>
          <w:tab w:val="left" w:pos="5605"/>
          <w:tab w:val="left" w:pos="7485"/>
        </w:tabs>
        <w:rPr>
          <w:color w:val="222613" w:themeColor="text2" w:themeShade="80"/>
        </w:rPr>
      </w:pPr>
    </w:p>
    <w:sectPr w:rsidR="00E54AB3" w:rsidRPr="00124688" w:rsidSect="00DA335F">
      <w:headerReference w:type="default" r:id="rId10"/>
      <w:footerReference w:type="default" r:id="rId11"/>
      <w:footerReference w:type="first" r:id="rId12"/>
      <w:pgSz w:w="11907" w:h="16839"/>
      <w:pgMar w:top="851" w:right="1440" w:bottom="12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CC988" w14:textId="77777777" w:rsidR="003C2812" w:rsidRDefault="003C2812">
      <w:pPr>
        <w:spacing w:before="0" w:after="0"/>
      </w:pPr>
      <w:r>
        <w:separator/>
      </w:r>
    </w:p>
    <w:p w14:paraId="1ECC2AAB" w14:textId="77777777" w:rsidR="003C2812" w:rsidRDefault="003C2812"/>
  </w:endnote>
  <w:endnote w:type="continuationSeparator" w:id="0">
    <w:p w14:paraId="6A6B60D3" w14:textId="77777777" w:rsidR="003C2812" w:rsidRDefault="003C2812">
      <w:pPr>
        <w:spacing w:before="0" w:after="0"/>
      </w:pPr>
      <w:r>
        <w:continuationSeparator/>
      </w:r>
    </w:p>
    <w:p w14:paraId="346E7A6F" w14:textId="77777777" w:rsidR="003C2812" w:rsidRDefault="003C28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59B9" w14:textId="77777777" w:rsidR="00E70901" w:rsidRPr="00C84112" w:rsidRDefault="003B43F5" w:rsidP="00CB05F8">
    <w:pPr>
      <w:pStyle w:val="Sidefod"/>
      <w:shd w:val="clear" w:color="auto" w:fill="DEE5CA" w:themeFill="text2" w:themeFillTint="33"/>
    </w:pPr>
    <w:r w:rsidRPr="00C84112">
      <w:rPr>
        <w:lang w:bidi="da-DK"/>
      </w:rPr>
      <w:t xml:space="preserve">Side </w:t>
    </w:r>
    <w:r w:rsidRPr="00C84112">
      <w:rPr>
        <w:lang w:bidi="da-DK"/>
      </w:rPr>
      <w:fldChar w:fldCharType="begin"/>
    </w:r>
    <w:r w:rsidRPr="00C84112">
      <w:rPr>
        <w:lang w:bidi="da-DK"/>
      </w:rPr>
      <w:instrText xml:space="preserve"> PAGE  \* Arabic  \* MERGEFORMAT </w:instrText>
    </w:r>
    <w:r w:rsidRPr="00C84112">
      <w:rPr>
        <w:lang w:bidi="da-DK"/>
      </w:rPr>
      <w:fldChar w:fldCharType="separate"/>
    </w:r>
    <w:r w:rsidR="00035C0A">
      <w:rPr>
        <w:noProof/>
        <w:lang w:bidi="da-DK"/>
      </w:rPr>
      <w:t>2</w:t>
    </w:r>
    <w:r w:rsidRPr="00C84112">
      <w:rPr>
        <w:lang w:bidi="da-DK"/>
      </w:rPr>
      <w:fldChar w:fldCharType="end"/>
    </w:r>
    <w:r w:rsidRPr="00C84112">
      <w:rPr>
        <w:lang w:bidi="da-DK"/>
      </w:rPr>
      <w:t xml:space="preserve"> af </w:t>
    </w:r>
    <w:r w:rsidR="004E0A62" w:rsidRPr="00C84112">
      <w:rPr>
        <w:lang w:bidi="da-DK"/>
      </w:rPr>
      <w:fldChar w:fldCharType="begin"/>
    </w:r>
    <w:r w:rsidR="004E0A62" w:rsidRPr="00C84112">
      <w:rPr>
        <w:lang w:bidi="da-DK"/>
      </w:rPr>
      <w:instrText xml:space="preserve"> NUMPAGES  \* Arabic  \* MERGEFORMAT </w:instrText>
    </w:r>
    <w:r w:rsidR="004E0A62" w:rsidRPr="00C84112">
      <w:rPr>
        <w:lang w:bidi="da-DK"/>
      </w:rPr>
      <w:fldChar w:fldCharType="separate"/>
    </w:r>
    <w:r w:rsidR="00035C0A">
      <w:rPr>
        <w:noProof/>
        <w:lang w:bidi="da-DK"/>
      </w:rPr>
      <w:t>4</w:t>
    </w:r>
    <w:r w:rsidR="004E0A62" w:rsidRPr="00C84112">
      <w:rPr>
        <w:noProof/>
        <w:lang w:bidi="da-D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1286" w14:textId="77777777" w:rsidR="00E70901" w:rsidRPr="001B02AA" w:rsidRDefault="003B43F5" w:rsidP="0005753D">
    <w:pPr>
      <w:pStyle w:val="Sidefod"/>
      <w:shd w:val="clear" w:color="auto" w:fill="DEE5CA" w:themeFill="text2" w:themeFillTint="33"/>
      <w:tabs>
        <w:tab w:val="left" w:pos="3119"/>
      </w:tabs>
      <w:rPr>
        <w:color w:val="222613" w:themeColor="text2" w:themeShade="80"/>
      </w:rPr>
    </w:pPr>
    <w:r w:rsidRPr="001B02AA">
      <w:rPr>
        <w:color w:val="222613" w:themeColor="text2" w:themeShade="80"/>
        <w:lang w:bidi="da-DK"/>
      </w:rPr>
      <w:t xml:space="preserve">Side </w:t>
    </w:r>
    <w:r w:rsidRPr="001B02AA">
      <w:rPr>
        <w:color w:val="222613" w:themeColor="text2" w:themeShade="80"/>
        <w:lang w:bidi="da-DK"/>
      </w:rPr>
      <w:fldChar w:fldCharType="begin"/>
    </w:r>
    <w:r w:rsidRPr="001B02AA">
      <w:rPr>
        <w:color w:val="222613" w:themeColor="text2" w:themeShade="80"/>
        <w:lang w:bidi="da-DK"/>
      </w:rPr>
      <w:instrText xml:space="preserve"> PAGE  \* Arabic  \* MERGEFORMAT </w:instrText>
    </w:r>
    <w:r w:rsidRPr="001B02AA">
      <w:rPr>
        <w:color w:val="222613" w:themeColor="text2" w:themeShade="80"/>
        <w:lang w:bidi="da-DK"/>
      </w:rPr>
      <w:fldChar w:fldCharType="separate"/>
    </w:r>
    <w:r w:rsidR="00035C0A">
      <w:rPr>
        <w:noProof/>
        <w:color w:val="222613" w:themeColor="text2" w:themeShade="80"/>
        <w:lang w:bidi="da-DK"/>
      </w:rPr>
      <w:t>1</w:t>
    </w:r>
    <w:r w:rsidRPr="001B02AA">
      <w:rPr>
        <w:color w:val="222613" w:themeColor="text2" w:themeShade="80"/>
        <w:lang w:bidi="da-DK"/>
      </w:rPr>
      <w:fldChar w:fldCharType="end"/>
    </w:r>
    <w:r w:rsidRPr="001B02AA">
      <w:rPr>
        <w:color w:val="222613" w:themeColor="text2" w:themeShade="80"/>
        <w:lang w:bidi="da-DK"/>
      </w:rPr>
      <w:t xml:space="preserve"> af </w:t>
    </w:r>
    <w:r w:rsidR="004E0A62" w:rsidRPr="001B02AA">
      <w:rPr>
        <w:color w:val="222613" w:themeColor="text2" w:themeShade="80"/>
        <w:lang w:bidi="da-DK"/>
      </w:rPr>
      <w:fldChar w:fldCharType="begin"/>
    </w:r>
    <w:r w:rsidR="004E0A62" w:rsidRPr="001B02AA">
      <w:rPr>
        <w:color w:val="222613" w:themeColor="text2" w:themeShade="80"/>
        <w:lang w:bidi="da-DK"/>
      </w:rPr>
      <w:instrText xml:space="preserve"> NUMPAGES  \* Arabic  \* MERGEFORMAT </w:instrText>
    </w:r>
    <w:r w:rsidR="004E0A62" w:rsidRPr="001B02AA">
      <w:rPr>
        <w:color w:val="222613" w:themeColor="text2" w:themeShade="80"/>
        <w:lang w:bidi="da-DK"/>
      </w:rPr>
      <w:fldChar w:fldCharType="separate"/>
    </w:r>
    <w:r w:rsidR="00035C0A">
      <w:rPr>
        <w:noProof/>
        <w:color w:val="222613" w:themeColor="text2" w:themeShade="80"/>
        <w:lang w:bidi="da-DK"/>
      </w:rPr>
      <w:t>4</w:t>
    </w:r>
    <w:r w:rsidR="004E0A62" w:rsidRPr="001B02AA">
      <w:rPr>
        <w:noProof/>
        <w:color w:val="222613" w:themeColor="text2" w:themeShade="80"/>
        <w:lang w:bidi="da-D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DD14" w14:textId="77777777" w:rsidR="003C2812" w:rsidRDefault="003C2812">
      <w:pPr>
        <w:spacing w:before="0" w:after="0"/>
      </w:pPr>
      <w:r>
        <w:separator/>
      </w:r>
    </w:p>
    <w:p w14:paraId="20833B35" w14:textId="77777777" w:rsidR="003C2812" w:rsidRDefault="003C2812"/>
  </w:footnote>
  <w:footnote w:type="continuationSeparator" w:id="0">
    <w:p w14:paraId="7441D471" w14:textId="77777777" w:rsidR="003C2812" w:rsidRDefault="003C2812">
      <w:pPr>
        <w:spacing w:before="0" w:after="0"/>
      </w:pPr>
      <w:r>
        <w:continuationSeparator/>
      </w:r>
    </w:p>
    <w:p w14:paraId="1C7FF20F" w14:textId="77777777" w:rsidR="003C2812" w:rsidRDefault="003C28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6E47" w14:textId="77777777" w:rsidR="00E70901" w:rsidRPr="00C84112" w:rsidRDefault="003C2812" w:rsidP="005C237A">
    <w:pPr>
      <w:pStyle w:val="Sidehoved"/>
    </w:pPr>
    <w:sdt>
      <w:sdtPr>
        <w:alias w:val="Angiv titel:"/>
        <w:tag w:val="Angiv titel:"/>
        <w:id w:val="1893379479"/>
        <w:lock w:val="sdtLocked"/>
        <w:placeholder>
          <w:docPart w:val="F71365C9407F47328930B5E459937C81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EndPr/>
      <w:sdtContent>
        <w:r w:rsidR="00AE0A4C">
          <w:t xml:space="preserve">LEGAL PEOPLE – </w:t>
        </w:r>
        <w:r w:rsidR="0052195D">
          <w:t>CV</w:t>
        </w:r>
        <w:r w:rsidR="00AE0A4C">
          <w:t xml:space="preserve"> SKEMA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285242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5C2A66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EA3F96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FDA8B1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963EE8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BE542A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D8EBC0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46442E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3E7CD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E429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13155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5650D6"/>
    <w:multiLevelType w:val="multilevel"/>
    <w:tmpl w:val="0409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743A33C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87903625">
    <w:abstractNumId w:val="9"/>
  </w:num>
  <w:num w:numId="2" w16cid:durableId="986789280">
    <w:abstractNumId w:val="7"/>
  </w:num>
  <w:num w:numId="3" w16cid:durableId="831989797">
    <w:abstractNumId w:val="6"/>
  </w:num>
  <w:num w:numId="4" w16cid:durableId="174417780">
    <w:abstractNumId w:val="5"/>
  </w:num>
  <w:num w:numId="5" w16cid:durableId="1831632646">
    <w:abstractNumId w:val="4"/>
  </w:num>
  <w:num w:numId="6" w16cid:durableId="1532180823">
    <w:abstractNumId w:val="8"/>
  </w:num>
  <w:num w:numId="7" w16cid:durableId="860313481">
    <w:abstractNumId w:val="3"/>
  </w:num>
  <w:num w:numId="8" w16cid:durableId="1996060885">
    <w:abstractNumId w:val="2"/>
  </w:num>
  <w:num w:numId="9" w16cid:durableId="96482265">
    <w:abstractNumId w:val="1"/>
  </w:num>
  <w:num w:numId="10" w16cid:durableId="733089403">
    <w:abstractNumId w:val="0"/>
  </w:num>
  <w:num w:numId="11" w16cid:durableId="1652320936">
    <w:abstractNumId w:val="10"/>
  </w:num>
  <w:num w:numId="12" w16cid:durableId="1662001760">
    <w:abstractNumId w:val="12"/>
  </w:num>
  <w:num w:numId="13" w16cid:durableId="12440284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edit="forms" w:formatting="1" w:enforcement="1" w:cryptProviderType="rsaAES" w:cryptAlgorithmClass="hash" w:cryptAlgorithmType="typeAny" w:cryptAlgorithmSid="14" w:cryptSpinCount="100000" w:hash="8mvknJkhuBBrg89V5mTaimeKEeI56QDqfkLl2ZhWdffmA0IBHNJeQEZ6dJ4BNy8ihgfqflEA6qKdcPmnZLZTCg==" w:salt="5t0uJOF4PQuvwRRvLjAp9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12"/>
    <w:rsid w:val="00035C0A"/>
    <w:rsid w:val="0003628D"/>
    <w:rsid w:val="00040CA8"/>
    <w:rsid w:val="00055DD2"/>
    <w:rsid w:val="00057402"/>
    <w:rsid w:val="0005753D"/>
    <w:rsid w:val="000872FD"/>
    <w:rsid w:val="000A1474"/>
    <w:rsid w:val="000B541A"/>
    <w:rsid w:val="000B59A4"/>
    <w:rsid w:val="000C3946"/>
    <w:rsid w:val="000C6A19"/>
    <w:rsid w:val="000D7BD8"/>
    <w:rsid w:val="000E3163"/>
    <w:rsid w:val="000E7E36"/>
    <w:rsid w:val="001123E1"/>
    <w:rsid w:val="00114FA6"/>
    <w:rsid w:val="00115442"/>
    <w:rsid w:val="00124688"/>
    <w:rsid w:val="00132F28"/>
    <w:rsid w:val="0013574E"/>
    <w:rsid w:val="00182B73"/>
    <w:rsid w:val="001863DB"/>
    <w:rsid w:val="00195FFA"/>
    <w:rsid w:val="00197201"/>
    <w:rsid w:val="001A2785"/>
    <w:rsid w:val="001B02AA"/>
    <w:rsid w:val="001B07A7"/>
    <w:rsid w:val="001C1F42"/>
    <w:rsid w:val="001C24EF"/>
    <w:rsid w:val="001C7690"/>
    <w:rsid w:val="001E212A"/>
    <w:rsid w:val="001F726E"/>
    <w:rsid w:val="00213864"/>
    <w:rsid w:val="002154D1"/>
    <w:rsid w:val="002229CD"/>
    <w:rsid w:val="00227293"/>
    <w:rsid w:val="00237F67"/>
    <w:rsid w:val="00253276"/>
    <w:rsid w:val="002637D1"/>
    <w:rsid w:val="002942BC"/>
    <w:rsid w:val="002A374D"/>
    <w:rsid w:val="002A6BDA"/>
    <w:rsid w:val="002E72B9"/>
    <w:rsid w:val="002F2237"/>
    <w:rsid w:val="00302106"/>
    <w:rsid w:val="00302E31"/>
    <w:rsid w:val="0030584F"/>
    <w:rsid w:val="00307FFA"/>
    <w:rsid w:val="00313490"/>
    <w:rsid w:val="00317DBA"/>
    <w:rsid w:val="00322005"/>
    <w:rsid w:val="00326603"/>
    <w:rsid w:val="00330AC7"/>
    <w:rsid w:val="003703A3"/>
    <w:rsid w:val="003766CE"/>
    <w:rsid w:val="003A45DF"/>
    <w:rsid w:val="003B43F5"/>
    <w:rsid w:val="003B6D80"/>
    <w:rsid w:val="003C2812"/>
    <w:rsid w:val="003C3694"/>
    <w:rsid w:val="003D2196"/>
    <w:rsid w:val="003E1700"/>
    <w:rsid w:val="003E2794"/>
    <w:rsid w:val="003F42F0"/>
    <w:rsid w:val="004103C9"/>
    <w:rsid w:val="00416F1F"/>
    <w:rsid w:val="0042176A"/>
    <w:rsid w:val="00427C6F"/>
    <w:rsid w:val="0043360B"/>
    <w:rsid w:val="0044495A"/>
    <w:rsid w:val="004676F9"/>
    <w:rsid w:val="00475B09"/>
    <w:rsid w:val="00486763"/>
    <w:rsid w:val="00495150"/>
    <w:rsid w:val="004A5EC2"/>
    <w:rsid w:val="004B2C7A"/>
    <w:rsid w:val="004C0E52"/>
    <w:rsid w:val="004D7D70"/>
    <w:rsid w:val="004E0A62"/>
    <w:rsid w:val="004E6C6D"/>
    <w:rsid w:val="004F3295"/>
    <w:rsid w:val="004F5374"/>
    <w:rsid w:val="0052195D"/>
    <w:rsid w:val="0053431B"/>
    <w:rsid w:val="00540142"/>
    <w:rsid w:val="00546046"/>
    <w:rsid w:val="00556980"/>
    <w:rsid w:val="005730DF"/>
    <w:rsid w:val="00575A19"/>
    <w:rsid w:val="00581704"/>
    <w:rsid w:val="005821CA"/>
    <w:rsid w:val="00591903"/>
    <w:rsid w:val="00591E6F"/>
    <w:rsid w:val="005B712C"/>
    <w:rsid w:val="005C237A"/>
    <w:rsid w:val="005D0F7E"/>
    <w:rsid w:val="005D1250"/>
    <w:rsid w:val="005D2974"/>
    <w:rsid w:val="005E239B"/>
    <w:rsid w:val="005E4EF0"/>
    <w:rsid w:val="00617CB1"/>
    <w:rsid w:val="006217FE"/>
    <w:rsid w:val="00630465"/>
    <w:rsid w:val="00654BC5"/>
    <w:rsid w:val="00654D2A"/>
    <w:rsid w:val="00656691"/>
    <w:rsid w:val="00657874"/>
    <w:rsid w:val="00657C10"/>
    <w:rsid w:val="00674F1C"/>
    <w:rsid w:val="006A0873"/>
    <w:rsid w:val="006A0C30"/>
    <w:rsid w:val="006A220D"/>
    <w:rsid w:val="006A5B0E"/>
    <w:rsid w:val="006B2958"/>
    <w:rsid w:val="006C5725"/>
    <w:rsid w:val="006D454C"/>
    <w:rsid w:val="00725D0A"/>
    <w:rsid w:val="007309AE"/>
    <w:rsid w:val="007315BD"/>
    <w:rsid w:val="007446F7"/>
    <w:rsid w:val="00755FFE"/>
    <w:rsid w:val="00761BC3"/>
    <w:rsid w:val="00772285"/>
    <w:rsid w:val="00773C77"/>
    <w:rsid w:val="007871FB"/>
    <w:rsid w:val="00791B10"/>
    <w:rsid w:val="00794A99"/>
    <w:rsid w:val="007968F0"/>
    <w:rsid w:val="007B4E8C"/>
    <w:rsid w:val="007D6DB7"/>
    <w:rsid w:val="007F6479"/>
    <w:rsid w:val="008045AA"/>
    <w:rsid w:val="0082011E"/>
    <w:rsid w:val="008357AC"/>
    <w:rsid w:val="008420DB"/>
    <w:rsid w:val="0085172C"/>
    <w:rsid w:val="00855FF0"/>
    <w:rsid w:val="00894A75"/>
    <w:rsid w:val="008B264C"/>
    <w:rsid w:val="008C6BFB"/>
    <w:rsid w:val="008D000B"/>
    <w:rsid w:val="008E01D7"/>
    <w:rsid w:val="009018ED"/>
    <w:rsid w:val="00907409"/>
    <w:rsid w:val="009210F2"/>
    <w:rsid w:val="00932967"/>
    <w:rsid w:val="00935E37"/>
    <w:rsid w:val="00941262"/>
    <w:rsid w:val="00955E1D"/>
    <w:rsid w:val="00961D7F"/>
    <w:rsid w:val="00970B2F"/>
    <w:rsid w:val="009732F9"/>
    <w:rsid w:val="009775B6"/>
    <w:rsid w:val="00983E8B"/>
    <w:rsid w:val="00987590"/>
    <w:rsid w:val="009A6028"/>
    <w:rsid w:val="009C01DA"/>
    <w:rsid w:val="009C12AB"/>
    <w:rsid w:val="009C6504"/>
    <w:rsid w:val="009C7096"/>
    <w:rsid w:val="009D07BB"/>
    <w:rsid w:val="009D2DDE"/>
    <w:rsid w:val="009D47FD"/>
    <w:rsid w:val="009D6C83"/>
    <w:rsid w:val="009E07BE"/>
    <w:rsid w:val="00A15310"/>
    <w:rsid w:val="00A20601"/>
    <w:rsid w:val="00A22D06"/>
    <w:rsid w:val="00A25500"/>
    <w:rsid w:val="00A266D8"/>
    <w:rsid w:val="00A36109"/>
    <w:rsid w:val="00A4120B"/>
    <w:rsid w:val="00A44759"/>
    <w:rsid w:val="00A458D6"/>
    <w:rsid w:val="00A54139"/>
    <w:rsid w:val="00A708D0"/>
    <w:rsid w:val="00A740B4"/>
    <w:rsid w:val="00A742AF"/>
    <w:rsid w:val="00A80667"/>
    <w:rsid w:val="00A81087"/>
    <w:rsid w:val="00AB7208"/>
    <w:rsid w:val="00AC30D4"/>
    <w:rsid w:val="00AD099E"/>
    <w:rsid w:val="00AD6A19"/>
    <w:rsid w:val="00AE0A4C"/>
    <w:rsid w:val="00AF11AE"/>
    <w:rsid w:val="00B34612"/>
    <w:rsid w:val="00B43BB4"/>
    <w:rsid w:val="00B44624"/>
    <w:rsid w:val="00BB662E"/>
    <w:rsid w:val="00BB6876"/>
    <w:rsid w:val="00BC1D87"/>
    <w:rsid w:val="00BD22AC"/>
    <w:rsid w:val="00BD3253"/>
    <w:rsid w:val="00BD78EE"/>
    <w:rsid w:val="00BE750E"/>
    <w:rsid w:val="00C0069F"/>
    <w:rsid w:val="00C241EA"/>
    <w:rsid w:val="00C47EEF"/>
    <w:rsid w:val="00C60D3C"/>
    <w:rsid w:val="00C61677"/>
    <w:rsid w:val="00C65F16"/>
    <w:rsid w:val="00C67AA2"/>
    <w:rsid w:val="00C703F1"/>
    <w:rsid w:val="00C70C62"/>
    <w:rsid w:val="00C73081"/>
    <w:rsid w:val="00C83781"/>
    <w:rsid w:val="00C84112"/>
    <w:rsid w:val="00C86B20"/>
    <w:rsid w:val="00C86E46"/>
    <w:rsid w:val="00C90A24"/>
    <w:rsid w:val="00C942CD"/>
    <w:rsid w:val="00C96F82"/>
    <w:rsid w:val="00CA59B9"/>
    <w:rsid w:val="00CA733D"/>
    <w:rsid w:val="00CB05F8"/>
    <w:rsid w:val="00CB2574"/>
    <w:rsid w:val="00CB4C73"/>
    <w:rsid w:val="00CB687B"/>
    <w:rsid w:val="00D01EFD"/>
    <w:rsid w:val="00D121BB"/>
    <w:rsid w:val="00D129BE"/>
    <w:rsid w:val="00D251E5"/>
    <w:rsid w:val="00D30B12"/>
    <w:rsid w:val="00D32642"/>
    <w:rsid w:val="00D44363"/>
    <w:rsid w:val="00D52232"/>
    <w:rsid w:val="00D62195"/>
    <w:rsid w:val="00D85AAA"/>
    <w:rsid w:val="00DA29F7"/>
    <w:rsid w:val="00DA335F"/>
    <w:rsid w:val="00DB02EE"/>
    <w:rsid w:val="00DB4803"/>
    <w:rsid w:val="00DC2050"/>
    <w:rsid w:val="00DC21C7"/>
    <w:rsid w:val="00DC2A48"/>
    <w:rsid w:val="00DD34F5"/>
    <w:rsid w:val="00DF50E1"/>
    <w:rsid w:val="00DF5B1B"/>
    <w:rsid w:val="00E07A9C"/>
    <w:rsid w:val="00E1186D"/>
    <w:rsid w:val="00E140F4"/>
    <w:rsid w:val="00E47082"/>
    <w:rsid w:val="00E50AD2"/>
    <w:rsid w:val="00E544CF"/>
    <w:rsid w:val="00E54AB3"/>
    <w:rsid w:val="00E55759"/>
    <w:rsid w:val="00E60639"/>
    <w:rsid w:val="00E612E6"/>
    <w:rsid w:val="00E70901"/>
    <w:rsid w:val="00E97CE3"/>
    <w:rsid w:val="00EA0E2E"/>
    <w:rsid w:val="00EB2D6D"/>
    <w:rsid w:val="00EB5F83"/>
    <w:rsid w:val="00EE1DBF"/>
    <w:rsid w:val="00F00E43"/>
    <w:rsid w:val="00F12D7A"/>
    <w:rsid w:val="00F47B8E"/>
    <w:rsid w:val="00F7745B"/>
    <w:rsid w:val="00F945AA"/>
    <w:rsid w:val="00F94F9D"/>
    <w:rsid w:val="00FA1805"/>
    <w:rsid w:val="00FB775C"/>
    <w:rsid w:val="00FD07A3"/>
    <w:rsid w:val="00FD6E01"/>
    <w:rsid w:val="00FE4147"/>
    <w:rsid w:val="00FF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91B04D"/>
  <w15:chartTrackingRefBased/>
  <w15:docId w15:val="{75AD9668-393A-4C20-ABD8-44722DDF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081"/>
    <w:rPr>
      <w:rFonts w:ascii="Century Gothic" w:hAnsi="Century Gothic"/>
      <w:sz w:val="19"/>
    </w:rPr>
  </w:style>
  <w:style w:type="paragraph" w:styleId="Overskrift1">
    <w:name w:val="heading 1"/>
    <w:basedOn w:val="Normal"/>
    <w:link w:val="Overskrift1Tegn"/>
    <w:uiPriority w:val="9"/>
    <w:qFormat/>
    <w:rsid w:val="00C73081"/>
    <w:pPr>
      <w:spacing w:before="360" w:after="60"/>
      <w:contextualSpacing/>
      <w:outlineLvl w:val="0"/>
    </w:pPr>
    <w:rPr>
      <w:b/>
      <w:bCs/>
      <w:color w:val="935309" w:themeColor="accent2" w:themeShade="80"/>
      <w:sz w:val="22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4112"/>
    <w:pPr>
      <w:keepNext/>
      <w:keepLines/>
      <w:spacing w:after="0"/>
      <w:contextualSpacing/>
      <w:outlineLvl w:val="1"/>
    </w:pPr>
    <w:rPr>
      <w:rFonts w:eastAsiaTheme="majorEastAsia" w:cstheme="majorBidi"/>
      <w:color w:val="536142" w:themeColor="accent1" w:themeShade="80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rsid w:val="00C84112"/>
    <w:pPr>
      <w:keepNext/>
      <w:keepLines/>
      <w:spacing w:after="0"/>
      <w:contextualSpacing/>
      <w:outlineLvl w:val="2"/>
    </w:pPr>
    <w:rPr>
      <w:rFonts w:eastAsiaTheme="majorEastAsia" w:cstheme="majorBidi"/>
      <w:color w:val="526041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4112"/>
    <w:pPr>
      <w:keepNext/>
      <w:keepLines/>
      <w:spacing w:after="0"/>
      <w:contextualSpacing/>
      <w:outlineLvl w:val="3"/>
    </w:pPr>
    <w:rPr>
      <w:rFonts w:eastAsiaTheme="majorEastAsia" w:cstheme="majorBidi"/>
      <w:i/>
      <w:iCs/>
      <w:color w:val="536142" w:themeColor="accent1" w:themeShade="8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4112"/>
    <w:pPr>
      <w:keepNext/>
      <w:keepLines/>
      <w:spacing w:after="0"/>
      <w:contextualSpacing/>
      <w:outlineLvl w:val="4"/>
    </w:pPr>
    <w:rPr>
      <w:rFonts w:eastAsiaTheme="majorEastAsia" w:cstheme="majorBidi"/>
      <w:color w:val="444D26" w:themeColor="text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4112"/>
    <w:pPr>
      <w:keepNext/>
      <w:keepLines/>
      <w:spacing w:after="0"/>
      <w:contextualSpacing/>
      <w:outlineLvl w:val="5"/>
    </w:pPr>
    <w:rPr>
      <w:rFonts w:eastAsiaTheme="majorEastAsia" w:cstheme="majorBidi"/>
      <w:color w:val="935309" w:themeColor="accent2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4112"/>
    <w:pPr>
      <w:keepNext/>
      <w:keepLines/>
      <w:spacing w:after="0"/>
      <w:contextualSpacing/>
      <w:outlineLvl w:val="6"/>
    </w:pPr>
    <w:rPr>
      <w:rFonts w:eastAsiaTheme="majorEastAsia" w:cstheme="majorBidi"/>
      <w:i/>
      <w:iCs/>
      <w:color w:val="526041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4112"/>
    <w:pPr>
      <w:keepNext/>
      <w:keepLines/>
      <w:spacing w:after="0"/>
      <w:contextualSpacing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4112"/>
    <w:pPr>
      <w:keepNext/>
      <w:keepLines/>
      <w:spacing w:after="0"/>
      <w:contextualSpacing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C84112"/>
    <w:pPr>
      <w:jc w:val="right"/>
    </w:pPr>
  </w:style>
  <w:style w:type="character" w:customStyle="1" w:styleId="SidehovedTegn">
    <w:name w:val="Sidehoved Tegn"/>
    <w:basedOn w:val="Standardskrifttypeiafsnit"/>
    <w:link w:val="Sidehoved"/>
    <w:uiPriority w:val="99"/>
    <w:rsid w:val="00C84112"/>
    <w:rPr>
      <w:rFonts w:ascii="Century Gothic" w:hAnsi="Century Gothic"/>
    </w:rPr>
  </w:style>
  <w:style w:type="paragraph" w:styleId="Sidefod">
    <w:name w:val="footer"/>
    <w:basedOn w:val="Normal"/>
    <w:link w:val="SidefodTegn"/>
    <w:uiPriority w:val="99"/>
    <w:rsid w:val="00C84112"/>
    <w:pPr>
      <w:pBdr>
        <w:top w:val="single" w:sz="4" w:space="1" w:color="auto"/>
        <w:bottom w:val="single" w:sz="4" w:space="1" w:color="auto"/>
      </w:pBdr>
      <w:shd w:val="clear" w:color="auto" w:fill="ECF0E9" w:themeFill="accent1" w:themeFillTint="33"/>
      <w:spacing w:before="0" w:after="0"/>
      <w:jc w:val="center"/>
    </w:pPr>
    <w:rPr>
      <w:szCs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C84112"/>
    <w:rPr>
      <w:rFonts w:ascii="Century Gothic" w:hAnsi="Century Gothic"/>
      <w:szCs w:val="20"/>
      <w:shd w:val="clear" w:color="auto" w:fill="ECF0E9" w:themeFill="accent1" w:themeFillTint="33"/>
    </w:rPr>
  </w:style>
  <w:style w:type="table" w:styleId="Tabel-Gitter">
    <w:name w:val="Table Grid"/>
    <w:basedOn w:val="Tabel-Normal"/>
    <w:uiPriority w:val="39"/>
    <w:rsid w:val="00C8411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C73081"/>
    <w:rPr>
      <w:rFonts w:ascii="Century Gothic" w:hAnsi="Century Gothic"/>
      <w:b/>
      <w:bCs/>
      <w:color w:val="935309" w:themeColor="accent2" w:themeShade="80"/>
      <w:szCs w:val="24"/>
    </w:rPr>
  </w:style>
  <w:style w:type="paragraph" w:styleId="Titel">
    <w:name w:val="Title"/>
    <w:basedOn w:val="Normal"/>
    <w:link w:val="TitelTegn"/>
    <w:uiPriority w:val="1"/>
    <w:qFormat/>
    <w:rsid w:val="00C84112"/>
    <w:pPr>
      <w:pBdr>
        <w:bottom w:val="single" w:sz="4" w:space="1" w:color="DC7D0E" w:themeColor="accent2" w:themeShade="BF"/>
      </w:pBdr>
      <w:jc w:val="right"/>
    </w:pPr>
    <w:rPr>
      <w:rFonts w:eastAsiaTheme="majorEastAsia" w:cstheme="majorBidi"/>
      <w:b/>
      <w:bCs/>
      <w:color w:val="935309" w:themeColor="accent2" w:themeShade="80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"/>
    <w:rsid w:val="00C84112"/>
    <w:rPr>
      <w:rFonts w:ascii="Century Gothic" w:eastAsiaTheme="majorEastAsia" w:hAnsi="Century Gothic" w:cstheme="majorBidi"/>
      <w:b/>
      <w:bCs/>
      <w:color w:val="935309" w:themeColor="accent2" w:themeShade="80"/>
      <w:sz w:val="32"/>
      <w:szCs w:val="32"/>
    </w:rPr>
  </w:style>
  <w:style w:type="table" w:styleId="Listetabel6-farverig-farve1">
    <w:name w:val="List Table 6 Colorful Accent 1"/>
    <w:basedOn w:val="Tabel-Normal"/>
    <w:uiPriority w:val="51"/>
    <w:rsid w:val="00C84112"/>
    <w:rPr>
      <w:color w:val="536142" w:themeColor="accent1" w:themeShade="80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  <w:tblCellMar>
        <w:left w:w="72" w:type="dxa"/>
        <w:right w:w="72" w:type="dxa"/>
      </w:tblCellMar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etabel1-lys-farve1">
    <w:name w:val="List Table 1 Light Accent 1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etabel2-farve1">
    <w:name w:val="List Table 2 Accent 1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character" w:styleId="Pladsholdertekst">
    <w:name w:val="Placeholder Text"/>
    <w:basedOn w:val="Standardskrifttypeiafsnit"/>
    <w:uiPriority w:val="99"/>
    <w:semiHidden/>
    <w:rsid w:val="00C84112"/>
    <w:rPr>
      <w:rFonts w:ascii="Century Gothic" w:hAnsi="Century Gothic"/>
      <w:color w:val="595959" w:themeColor="text1" w:themeTint="A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84112"/>
    <w:pPr>
      <w:spacing w:before="0" w:after="0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84112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C84112"/>
  </w:style>
  <w:style w:type="paragraph" w:styleId="Bloktekst">
    <w:name w:val="Block Text"/>
    <w:basedOn w:val="Normal"/>
    <w:uiPriority w:val="99"/>
    <w:semiHidden/>
    <w:unhideWhenUsed/>
    <w:rsid w:val="00C84112"/>
    <w:pPr>
      <w:pBdr>
        <w:top w:val="single" w:sz="2" w:space="10" w:color="536142" w:themeColor="accent1" w:themeShade="80"/>
        <w:left w:val="single" w:sz="2" w:space="10" w:color="536142" w:themeColor="accent1" w:themeShade="80"/>
        <w:bottom w:val="single" w:sz="2" w:space="10" w:color="536142" w:themeColor="accent1" w:themeShade="80"/>
        <w:right w:val="single" w:sz="2" w:space="10" w:color="536142" w:themeColor="accent1" w:themeShade="80"/>
      </w:pBdr>
      <w:ind w:left="1152" w:right="1152"/>
    </w:pPr>
    <w:rPr>
      <w:i/>
      <w:iCs/>
      <w:color w:val="536142" w:themeColor="accent1" w:themeShade="80"/>
    </w:rPr>
  </w:style>
  <w:style w:type="paragraph" w:styleId="Brdtekst">
    <w:name w:val="Body Text"/>
    <w:basedOn w:val="Normal"/>
    <w:link w:val="BrdtekstTegn"/>
    <w:uiPriority w:val="99"/>
    <w:semiHidden/>
    <w:unhideWhenUsed/>
    <w:rsid w:val="00C8411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C84112"/>
    <w:rPr>
      <w:rFonts w:ascii="Century Gothic" w:hAnsi="Century Gothic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C8411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C84112"/>
    <w:rPr>
      <w:rFonts w:ascii="Century Gothic" w:hAnsi="Century Gothic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C84112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C84112"/>
    <w:rPr>
      <w:rFonts w:ascii="Century Gothic" w:hAnsi="Century Gothic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C84112"/>
    <w:pPr>
      <w:spacing w:after="4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C84112"/>
    <w:rPr>
      <w:rFonts w:ascii="Century Gothic" w:hAnsi="Century Gothic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C84112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C84112"/>
    <w:rPr>
      <w:rFonts w:ascii="Century Gothic" w:hAnsi="Century Gothic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C84112"/>
    <w:pPr>
      <w:spacing w:after="4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C84112"/>
    <w:rPr>
      <w:rFonts w:ascii="Century Gothic" w:hAnsi="Century Gothic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C84112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C84112"/>
    <w:rPr>
      <w:rFonts w:ascii="Century Gothic" w:hAnsi="Century Gothic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C84112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C84112"/>
    <w:rPr>
      <w:rFonts w:ascii="Century Gothic" w:hAnsi="Century Gothic"/>
      <w:szCs w:val="16"/>
    </w:rPr>
  </w:style>
  <w:style w:type="character" w:styleId="Bogenstitel">
    <w:name w:val="Book Title"/>
    <w:basedOn w:val="Standardskrifttypeiafsnit"/>
    <w:uiPriority w:val="33"/>
    <w:semiHidden/>
    <w:unhideWhenUsed/>
    <w:qFormat/>
    <w:rsid w:val="00C84112"/>
    <w:rPr>
      <w:rFonts w:ascii="Century Gothic" w:hAnsi="Century Gothic"/>
      <w:b/>
      <w:bCs/>
      <w:i/>
      <w:iCs/>
      <w:spacing w:val="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C84112"/>
    <w:pPr>
      <w:spacing w:before="0" w:after="200"/>
    </w:pPr>
    <w:rPr>
      <w:i/>
      <w:iCs/>
      <w:color w:val="444D26" w:themeColor="text2"/>
      <w:szCs w:val="18"/>
    </w:rPr>
  </w:style>
  <w:style w:type="paragraph" w:styleId="Sluthilsen">
    <w:name w:val="Closing"/>
    <w:basedOn w:val="Normal"/>
    <w:link w:val="SluthilsenTegn"/>
    <w:uiPriority w:val="99"/>
    <w:semiHidden/>
    <w:unhideWhenUsed/>
    <w:rsid w:val="00C84112"/>
    <w:pPr>
      <w:spacing w:before="0" w:after="0"/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C84112"/>
    <w:rPr>
      <w:rFonts w:ascii="Century Gothic" w:hAnsi="Century Gothic"/>
    </w:rPr>
  </w:style>
  <w:style w:type="table" w:styleId="Farvetgitter">
    <w:name w:val="Colorful Grid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C84112"/>
    <w:rPr>
      <w:rFonts w:ascii="Century Gothic" w:hAnsi="Century Gothic"/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84112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84112"/>
    <w:rPr>
      <w:rFonts w:ascii="Century Gothic" w:hAnsi="Century Gothic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8411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84112"/>
    <w:rPr>
      <w:rFonts w:ascii="Century Gothic" w:hAnsi="Century Gothic"/>
      <w:b/>
      <w:bCs/>
      <w:szCs w:val="20"/>
    </w:rPr>
  </w:style>
  <w:style w:type="table" w:styleId="Mrkliste">
    <w:name w:val="Dark List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C84112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C84112"/>
  </w:style>
  <w:style w:type="character" w:customStyle="1" w:styleId="DatoTegn">
    <w:name w:val="Dato Tegn"/>
    <w:basedOn w:val="Standardskrifttypeiafsnit"/>
    <w:link w:val="Dato"/>
    <w:uiPriority w:val="99"/>
    <w:semiHidden/>
    <w:rsid w:val="00C84112"/>
    <w:rPr>
      <w:rFonts w:ascii="Century Gothic" w:hAnsi="Century Gothic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C84112"/>
    <w:pPr>
      <w:spacing w:before="0" w:after="0"/>
    </w:pPr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C84112"/>
    <w:rPr>
      <w:rFonts w:ascii="Segoe UI" w:hAnsi="Segoe UI" w:cs="Segoe UI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C84112"/>
    <w:pPr>
      <w:spacing w:before="0" w:after="0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C84112"/>
    <w:rPr>
      <w:rFonts w:ascii="Century Gothic" w:hAnsi="Century Gothic"/>
    </w:rPr>
  </w:style>
  <w:style w:type="character" w:styleId="Fremhv">
    <w:name w:val="Emphasis"/>
    <w:basedOn w:val="Standardskrifttypeiafsnit"/>
    <w:uiPriority w:val="20"/>
    <w:semiHidden/>
    <w:unhideWhenUsed/>
    <w:qFormat/>
    <w:rsid w:val="00C84112"/>
    <w:rPr>
      <w:rFonts w:ascii="Century Gothic" w:hAnsi="Century Gothic"/>
      <w:i/>
      <w:iCs/>
    </w:rPr>
  </w:style>
  <w:style w:type="character" w:styleId="Slutnotehenvisning">
    <w:name w:val="endnote reference"/>
    <w:basedOn w:val="Standardskrifttypeiafsnit"/>
    <w:uiPriority w:val="99"/>
    <w:semiHidden/>
    <w:unhideWhenUsed/>
    <w:rsid w:val="00C84112"/>
    <w:rPr>
      <w:rFonts w:ascii="Century Gothic" w:hAnsi="Century Gothic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C84112"/>
    <w:pPr>
      <w:spacing w:before="0" w:after="0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C84112"/>
    <w:rPr>
      <w:rFonts w:ascii="Century Gothic" w:hAnsi="Century Gothic"/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C84112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C84112"/>
    <w:pPr>
      <w:spacing w:before="0" w:after="0"/>
    </w:pPr>
    <w:rPr>
      <w:rFonts w:eastAsiaTheme="majorEastAsia" w:cstheme="majorBidi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C84112"/>
    <w:rPr>
      <w:rFonts w:ascii="Century Gothic" w:hAnsi="Century Gothic"/>
      <w:color w:val="7F6F6F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C84112"/>
    <w:rPr>
      <w:rFonts w:ascii="Century Gothic" w:hAnsi="Century Gothic"/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C84112"/>
    <w:pPr>
      <w:spacing w:before="0" w:after="0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84112"/>
    <w:rPr>
      <w:rFonts w:ascii="Century Gothic" w:hAnsi="Century Gothic"/>
      <w:szCs w:val="20"/>
    </w:rPr>
  </w:style>
  <w:style w:type="table" w:styleId="Gittertabel1-lys">
    <w:name w:val="Grid Table 1 Light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C84112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ittertabel3">
    <w:name w:val="Grid Table 3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C8411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C8411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C84112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C84112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C84112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C84112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C84112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C84112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C8411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C84112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C84112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C84112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C84112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C84112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C84112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84112"/>
    <w:rPr>
      <w:rFonts w:ascii="Century Gothic" w:eastAsiaTheme="majorEastAsia" w:hAnsi="Century Gothic" w:cstheme="majorBidi"/>
      <w:color w:val="526041" w:themeColor="accent1" w:themeShade="7F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84112"/>
    <w:rPr>
      <w:rFonts w:ascii="Century Gothic" w:eastAsiaTheme="majorEastAsia" w:hAnsi="Century Gothic" w:cstheme="majorBidi"/>
      <w:i/>
      <w:iCs/>
      <w:color w:val="536142" w:themeColor="accent1" w:themeShade="8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84112"/>
    <w:rPr>
      <w:rFonts w:ascii="Century Gothic" w:eastAsiaTheme="majorEastAsia" w:hAnsi="Century Gothic" w:cstheme="majorBidi"/>
      <w:color w:val="444D26" w:themeColor="text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84112"/>
    <w:rPr>
      <w:rFonts w:ascii="Century Gothic" w:eastAsiaTheme="majorEastAsia" w:hAnsi="Century Gothic" w:cstheme="majorBidi"/>
      <w:color w:val="935309" w:themeColor="accent2" w:themeShade="8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84112"/>
    <w:rPr>
      <w:rFonts w:ascii="Century Gothic" w:eastAsiaTheme="majorEastAsia" w:hAnsi="Century Gothic" w:cstheme="majorBidi"/>
      <w:i/>
      <w:iCs/>
      <w:color w:val="526041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84112"/>
    <w:rPr>
      <w:rFonts w:ascii="Century Gothic" w:eastAsiaTheme="majorEastAsia" w:hAnsi="Century Gothic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84112"/>
    <w:rPr>
      <w:rFonts w:ascii="Century Gothic" w:eastAsiaTheme="majorEastAsia" w:hAnsi="Century Gothic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typeiafsnit"/>
    <w:uiPriority w:val="99"/>
    <w:semiHidden/>
    <w:unhideWhenUsed/>
    <w:rsid w:val="00C84112"/>
    <w:rPr>
      <w:rFonts w:ascii="Century Gothic" w:hAnsi="Century Gothic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C84112"/>
    <w:pPr>
      <w:spacing w:before="0" w:after="0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C84112"/>
    <w:rPr>
      <w:rFonts w:ascii="Century Gothic" w:hAnsi="Century Gothic"/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C84112"/>
    <w:rPr>
      <w:rFonts w:ascii="Century Gothic" w:hAnsi="Century Gothic"/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C84112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C84112"/>
    <w:rPr>
      <w:rFonts w:ascii="Century Gothic" w:hAnsi="Century Gothic"/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C84112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C84112"/>
    <w:pPr>
      <w:spacing w:before="0" w:after="0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C84112"/>
    <w:rPr>
      <w:rFonts w:ascii="Consolas" w:hAnsi="Consolas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C84112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C84112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C84112"/>
    <w:rPr>
      <w:rFonts w:ascii="Century Gothic" w:hAnsi="Century Gothic"/>
      <w:i/>
      <w:iCs/>
    </w:rPr>
  </w:style>
  <w:style w:type="character" w:styleId="Hyperlink">
    <w:name w:val="Hyperlink"/>
    <w:basedOn w:val="Standardskrifttypeiafsnit"/>
    <w:uiPriority w:val="99"/>
    <w:unhideWhenUsed/>
    <w:rsid w:val="00C84112"/>
    <w:rPr>
      <w:rFonts w:ascii="Century Gothic" w:hAnsi="Century Gothic"/>
      <w:color w:val="4B376B" w:themeColor="accent5" w:themeShade="80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C84112"/>
    <w:pPr>
      <w:spacing w:before="0"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C84112"/>
    <w:pPr>
      <w:spacing w:before="0"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C84112"/>
    <w:pPr>
      <w:spacing w:before="0"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C84112"/>
    <w:pPr>
      <w:spacing w:before="0"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C84112"/>
    <w:pPr>
      <w:spacing w:before="0"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C84112"/>
    <w:pPr>
      <w:spacing w:before="0"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C84112"/>
    <w:pPr>
      <w:spacing w:before="0"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C84112"/>
    <w:pPr>
      <w:spacing w:before="0"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C84112"/>
    <w:pPr>
      <w:spacing w:before="0" w:after="0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C84112"/>
    <w:rPr>
      <w:rFonts w:eastAsiaTheme="majorEastAsia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unhideWhenUsed/>
    <w:qFormat/>
    <w:rsid w:val="00C84112"/>
    <w:rPr>
      <w:rFonts w:ascii="Century Gothic" w:hAnsi="Century Gothic"/>
      <w:i/>
      <w:iCs/>
      <w:color w:val="536142" w:themeColor="accent1" w:themeShade="80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C84112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C84112"/>
    <w:rPr>
      <w:rFonts w:ascii="Century Gothic" w:hAnsi="Century Gothic"/>
      <w:i/>
      <w:iCs/>
      <w:color w:val="536142" w:themeColor="accent1" w:themeShade="80"/>
    </w:rPr>
  </w:style>
  <w:style w:type="character" w:styleId="Kraftighenvisning">
    <w:name w:val="Intense Reference"/>
    <w:basedOn w:val="Standardskrifttypeiafsnit"/>
    <w:uiPriority w:val="32"/>
    <w:semiHidden/>
    <w:unhideWhenUsed/>
    <w:qFormat/>
    <w:rsid w:val="00C84112"/>
    <w:rPr>
      <w:rFonts w:ascii="Century Gothic" w:hAnsi="Century Gothic"/>
      <w:b/>
      <w:bCs/>
      <w:caps w:val="0"/>
      <w:smallCaps/>
      <w:color w:val="536142" w:themeColor="accent1" w:themeShade="80"/>
      <w:spacing w:val="0"/>
    </w:rPr>
  </w:style>
  <w:style w:type="table" w:styleId="Lystgitter">
    <w:name w:val="Light Grid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C84112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C84112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C84112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C84112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C84112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C84112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C84112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C84112"/>
    <w:rPr>
      <w:rFonts w:ascii="Century Gothic" w:hAnsi="Century Gothic"/>
    </w:rPr>
  </w:style>
  <w:style w:type="paragraph" w:styleId="Liste">
    <w:name w:val="List"/>
    <w:basedOn w:val="Normal"/>
    <w:uiPriority w:val="99"/>
    <w:semiHidden/>
    <w:unhideWhenUsed/>
    <w:rsid w:val="00C84112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C8411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C8411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C8411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C84112"/>
    <w:pPr>
      <w:ind w:left="1800" w:hanging="360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C84112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C84112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C84112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C84112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C84112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C84112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C84112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C84112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C84112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C84112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C84112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C84112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C84112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C84112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C84112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semiHidden/>
    <w:unhideWhenUsed/>
    <w:qFormat/>
    <w:rsid w:val="00C84112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2">
    <w:name w:val="List Table 1 Light Accent 2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etabel2">
    <w:name w:val="List Table 2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2">
    <w:name w:val="List Table 2 Accent 2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C84112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etabel3">
    <w:name w:val="List Table 3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C84112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C84112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C8411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C8411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C84112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C84112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C84112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C84112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C84112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C84112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C84112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C84112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C84112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C84112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C84112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C84112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C841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C84112"/>
    <w:rPr>
      <w:rFonts w:ascii="Consolas" w:hAnsi="Consolas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C84112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C84112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C84112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rsid w:val="00C841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C84112"/>
    <w:rPr>
      <w:rFonts w:ascii="Century Gothic" w:eastAsiaTheme="majorEastAsia" w:hAnsi="Century Gothic" w:cstheme="majorBidi"/>
      <w:sz w:val="24"/>
      <w:szCs w:val="24"/>
      <w:shd w:val="pct20" w:color="auto" w:fill="auto"/>
    </w:rPr>
  </w:style>
  <w:style w:type="paragraph" w:styleId="Ingenafstand">
    <w:name w:val="No Spacing"/>
    <w:uiPriority w:val="36"/>
    <w:semiHidden/>
    <w:unhideWhenUsed/>
    <w:qFormat/>
    <w:rsid w:val="00C84112"/>
    <w:pPr>
      <w:spacing w:before="0" w:after="0"/>
    </w:pPr>
    <w:rPr>
      <w:rFonts w:ascii="Century Gothic" w:hAnsi="Century Gothic"/>
    </w:rPr>
  </w:style>
  <w:style w:type="paragraph" w:styleId="NormalWeb">
    <w:name w:val="Normal (Web)"/>
    <w:basedOn w:val="Normal"/>
    <w:uiPriority w:val="99"/>
    <w:semiHidden/>
    <w:unhideWhenUsed/>
    <w:rsid w:val="00C84112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C84112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C84112"/>
    <w:pPr>
      <w:spacing w:before="0" w:after="0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C84112"/>
    <w:rPr>
      <w:rFonts w:ascii="Century Gothic" w:hAnsi="Century Gothic"/>
    </w:rPr>
  </w:style>
  <w:style w:type="character" w:styleId="Sidetal">
    <w:name w:val="page number"/>
    <w:basedOn w:val="Standardskrifttypeiafsnit"/>
    <w:uiPriority w:val="99"/>
    <w:semiHidden/>
    <w:unhideWhenUsed/>
    <w:rsid w:val="00C84112"/>
    <w:rPr>
      <w:rFonts w:ascii="Century Gothic" w:hAnsi="Century Gothic"/>
    </w:rPr>
  </w:style>
  <w:style w:type="table" w:styleId="Almindeligtabel1">
    <w:name w:val="Plain Table 1"/>
    <w:basedOn w:val="Tabel-Normal"/>
    <w:uiPriority w:val="41"/>
    <w:rsid w:val="00C8411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C84112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C84112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C8411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C84112"/>
    <w:pPr>
      <w:spacing w:before="0" w:after="0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C84112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unhideWhenUsed/>
    <w:qFormat/>
    <w:rsid w:val="00C8411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C84112"/>
    <w:rPr>
      <w:rFonts w:ascii="Century Gothic" w:hAnsi="Century Gothic"/>
      <w:i/>
      <w:iCs/>
      <w:color w:val="404040" w:themeColor="text1" w:themeTint="BF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C8411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C84112"/>
    <w:rPr>
      <w:rFonts w:ascii="Century Gothic" w:hAnsi="Century Gothic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C84112"/>
    <w:pPr>
      <w:spacing w:before="0" w:after="0"/>
      <w:ind w:left="4320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C84112"/>
    <w:rPr>
      <w:rFonts w:ascii="Century Gothic" w:hAnsi="Century Gothic"/>
    </w:rPr>
  </w:style>
  <w:style w:type="character" w:styleId="Strk">
    <w:name w:val="Strong"/>
    <w:basedOn w:val="Standardskrifttypeiafsnit"/>
    <w:uiPriority w:val="22"/>
    <w:semiHidden/>
    <w:unhideWhenUsed/>
    <w:qFormat/>
    <w:rsid w:val="00C84112"/>
    <w:rPr>
      <w:rFonts w:ascii="Century Gothic" w:hAnsi="Century Gothic"/>
      <w:b/>
      <w:bCs/>
    </w:rPr>
  </w:style>
  <w:style w:type="paragraph" w:styleId="Undertitel">
    <w:name w:val="Subtitle"/>
    <w:basedOn w:val="Normal"/>
    <w:link w:val="UndertitelTegn"/>
    <w:uiPriority w:val="2"/>
    <w:qFormat/>
    <w:rsid w:val="00C84112"/>
    <w:pPr>
      <w:numPr>
        <w:ilvl w:val="1"/>
      </w:numPr>
      <w:jc w:val="right"/>
    </w:pPr>
  </w:style>
  <w:style w:type="character" w:customStyle="1" w:styleId="UndertitelTegn">
    <w:name w:val="Undertitel Tegn"/>
    <w:basedOn w:val="Standardskrifttypeiafsnit"/>
    <w:link w:val="Undertitel"/>
    <w:uiPriority w:val="2"/>
    <w:rsid w:val="00C84112"/>
    <w:rPr>
      <w:rFonts w:ascii="Century Gothic" w:hAnsi="Century Gothic"/>
    </w:rPr>
  </w:style>
  <w:style w:type="character" w:styleId="Svagfremhvning">
    <w:name w:val="Subtle Emphasis"/>
    <w:basedOn w:val="Standardskrifttypeiafsnit"/>
    <w:uiPriority w:val="19"/>
    <w:semiHidden/>
    <w:unhideWhenUsed/>
    <w:qFormat/>
    <w:rsid w:val="00C84112"/>
    <w:rPr>
      <w:rFonts w:ascii="Century Gothic" w:hAnsi="Century Gothic"/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semiHidden/>
    <w:unhideWhenUsed/>
    <w:qFormat/>
    <w:rsid w:val="00C84112"/>
    <w:rPr>
      <w:rFonts w:ascii="Century Gothic" w:hAnsi="Century Gothic"/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C8411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C8411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C8411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C8411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C8411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C8411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C8411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C8411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C8411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C8411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C8411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C8411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C8411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C8411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C8411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C8411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C8411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C8411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C8411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C8411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C8411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C8411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C8411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C8411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C8411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C84112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C8411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C8411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C8411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C8411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C8411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C8411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C8411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C8411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C84112"/>
    <w:pPr>
      <w:spacing w:after="0"/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C84112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C8411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C8411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C8411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C8411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C8411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C8411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C84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C8411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C8411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C8411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overskrift">
    <w:name w:val="toa heading"/>
    <w:basedOn w:val="Normal"/>
    <w:next w:val="Normal"/>
    <w:uiPriority w:val="99"/>
    <w:semiHidden/>
    <w:unhideWhenUsed/>
    <w:rsid w:val="00C84112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C84112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C84112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C84112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C84112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C84112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C84112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C84112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C84112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C84112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C84112"/>
    <w:pPr>
      <w:outlineLvl w:val="9"/>
    </w:pPr>
    <w:rPr>
      <w:rFonts w:eastAsiaTheme="majorEastAsia" w:cstheme="majorBidi"/>
      <w:bCs w:val="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84112"/>
    <w:rPr>
      <w:rFonts w:ascii="Century Gothic" w:eastAsiaTheme="majorEastAsia" w:hAnsi="Century Gothic" w:cstheme="majorBidi"/>
      <w:color w:val="536142" w:themeColor="accent1" w:themeShade="80"/>
      <w:sz w:val="24"/>
      <w:szCs w:val="26"/>
    </w:rPr>
  </w:style>
  <w:style w:type="numbering" w:styleId="111111">
    <w:name w:val="Outline List 2"/>
    <w:basedOn w:val="Ingenoversigt"/>
    <w:uiPriority w:val="99"/>
    <w:semiHidden/>
    <w:unhideWhenUsed/>
    <w:rsid w:val="00C84112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unhideWhenUsed/>
    <w:rsid w:val="00C84112"/>
    <w:pPr>
      <w:numPr>
        <w:numId w:val="12"/>
      </w:numPr>
    </w:pPr>
  </w:style>
  <w:style w:type="numbering" w:styleId="ArtikelSektion">
    <w:name w:val="Outline List 3"/>
    <w:basedOn w:val="Ingenoversigt"/>
    <w:uiPriority w:val="99"/>
    <w:semiHidden/>
    <w:unhideWhenUsed/>
    <w:rsid w:val="00C84112"/>
    <w:pPr>
      <w:numPr>
        <w:numId w:val="13"/>
      </w:numPr>
    </w:pPr>
  </w:style>
  <w:style w:type="character" w:customStyle="1" w:styleId="Hashtag1">
    <w:name w:val="Hashtag1"/>
    <w:basedOn w:val="Standardskrifttypeiafsnit"/>
    <w:uiPriority w:val="99"/>
    <w:semiHidden/>
    <w:unhideWhenUsed/>
    <w:rsid w:val="00C84112"/>
    <w:rPr>
      <w:rFonts w:ascii="Century Gothic" w:hAnsi="Century Gothic"/>
      <w:color w:val="2B579A"/>
      <w:shd w:val="clear" w:color="auto" w:fill="E6E6E6"/>
    </w:rPr>
  </w:style>
  <w:style w:type="character" w:customStyle="1" w:styleId="Omtal1">
    <w:name w:val="Omtal1"/>
    <w:basedOn w:val="Standardskrifttypeiafsnit"/>
    <w:uiPriority w:val="99"/>
    <w:semiHidden/>
    <w:unhideWhenUsed/>
    <w:rsid w:val="00C84112"/>
    <w:rPr>
      <w:rFonts w:ascii="Century Gothic" w:hAnsi="Century Gothic"/>
      <w:color w:val="2B579A"/>
      <w:shd w:val="clear" w:color="auto" w:fill="E6E6E6"/>
    </w:rPr>
  </w:style>
  <w:style w:type="character" w:customStyle="1" w:styleId="SmartHyperlink1">
    <w:name w:val="Smart Hyperlink1"/>
    <w:basedOn w:val="Standardskrifttypeiafsnit"/>
    <w:uiPriority w:val="99"/>
    <w:semiHidden/>
    <w:unhideWhenUsed/>
    <w:rsid w:val="00C84112"/>
    <w:rPr>
      <w:rFonts w:ascii="Century Gothic" w:hAnsi="Century Gothic"/>
      <w:u w:val="dotted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C84112"/>
    <w:rPr>
      <w:rFonts w:ascii="Century Gothic" w:hAnsi="Century Gothic"/>
      <w:color w:val="808080"/>
      <w:shd w:val="clear" w:color="auto" w:fill="E6E6E6"/>
    </w:rPr>
  </w:style>
  <w:style w:type="character" w:customStyle="1" w:styleId="Typografi1">
    <w:name w:val="Typografi1"/>
    <w:basedOn w:val="Standardskrifttypeiafsnit"/>
    <w:uiPriority w:val="1"/>
    <w:rsid w:val="001A2785"/>
    <w:rPr>
      <w:i w:val="0"/>
      <w:color w:val="C00000"/>
    </w:rPr>
  </w:style>
  <w:style w:type="character" w:customStyle="1" w:styleId="Typografi2">
    <w:name w:val="Typografi2"/>
    <w:basedOn w:val="Standardskrifttypeiafsnit"/>
    <w:uiPriority w:val="1"/>
    <w:rsid w:val="001A2785"/>
    <w:rPr>
      <w:color w:val="002060"/>
    </w:rPr>
  </w:style>
  <w:style w:type="character" w:customStyle="1" w:styleId="Typografi3">
    <w:name w:val="Typografi3"/>
    <w:basedOn w:val="Standardskrifttypeiafsnit"/>
    <w:uiPriority w:val="1"/>
    <w:rsid w:val="00A15310"/>
    <w:rPr>
      <w:color w:val="C00000"/>
    </w:rPr>
  </w:style>
  <w:style w:type="character" w:customStyle="1" w:styleId="Typografi4">
    <w:name w:val="Typografi4"/>
    <w:basedOn w:val="Standardskrifttypeiafsnit"/>
    <w:uiPriority w:val="1"/>
    <w:rsid w:val="00657C10"/>
    <w:rPr>
      <w:color w:val="C00000"/>
    </w:rPr>
  </w:style>
  <w:style w:type="character" w:customStyle="1" w:styleId="Typografi5">
    <w:name w:val="Typografi5"/>
    <w:basedOn w:val="Standardskrifttypeiafsnit"/>
    <w:uiPriority w:val="1"/>
    <w:rsid w:val="00657C10"/>
    <w:rPr>
      <w:color w:val="C00000"/>
    </w:rPr>
  </w:style>
  <w:style w:type="character" w:customStyle="1" w:styleId="Typografi6">
    <w:name w:val="Typografi6"/>
    <w:basedOn w:val="Standardskrifttypeiafsnit"/>
    <w:uiPriority w:val="1"/>
    <w:rsid w:val="00DF50E1"/>
    <w:rPr>
      <w:color w:val="C00000"/>
    </w:rPr>
  </w:style>
  <w:style w:type="character" w:customStyle="1" w:styleId="Typografi7">
    <w:name w:val="Typografi7"/>
    <w:basedOn w:val="Standardskrifttypeiafsnit"/>
    <w:uiPriority w:val="1"/>
    <w:rsid w:val="00DF50E1"/>
    <w:rPr>
      <w:color w:val="C00000"/>
    </w:rPr>
  </w:style>
  <w:style w:type="character" w:customStyle="1" w:styleId="Typografi8">
    <w:name w:val="Typografi8"/>
    <w:basedOn w:val="Standardskrifttypeiafsnit"/>
    <w:uiPriority w:val="1"/>
    <w:rsid w:val="00DF50E1"/>
    <w:rPr>
      <w:color w:val="C00000"/>
    </w:rPr>
  </w:style>
  <w:style w:type="character" w:customStyle="1" w:styleId="Typografi9">
    <w:name w:val="Typografi9"/>
    <w:basedOn w:val="Standardskrifttypeiafsnit"/>
    <w:uiPriority w:val="1"/>
    <w:rsid w:val="00DF50E1"/>
    <w:rPr>
      <w:color w:val="C00000"/>
    </w:rPr>
  </w:style>
  <w:style w:type="character" w:customStyle="1" w:styleId="Typografi10">
    <w:name w:val="Typografi10"/>
    <w:basedOn w:val="Standardskrifttypeiafsnit"/>
    <w:uiPriority w:val="1"/>
    <w:rsid w:val="00DF50E1"/>
    <w:rPr>
      <w:color w:val="C00000"/>
    </w:rPr>
  </w:style>
  <w:style w:type="character" w:customStyle="1" w:styleId="Typografi11">
    <w:name w:val="Typografi11"/>
    <w:basedOn w:val="Standardskrifttypeiafsnit"/>
    <w:uiPriority w:val="1"/>
    <w:rsid w:val="00DF50E1"/>
    <w:rPr>
      <w:color w:val="C00000"/>
    </w:rPr>
  </w:style>
  <w:style w:type="character" w:customStyle="1" w:styleId="Typografi12">
    <w:name w:val="Typografi12"/>
    <w:basedOn w:val="Standardskrifttypeiafsnit"/>
    <w:uiPriority w:val="1"/>
    <w:rsid w:val="00DF50E1"/>
    <w:rPr>
      <w:color w:val="C00000"/>
    </w:rPr>
  </w:style>
  <w:style w:type="character" w:customStyle="1" w:styleId="Typografi13">
    <w:name w:val="Typografi13"/>
    <w:basedOn w:val="Standardskrifttypeiafsnit"/>
    <w:uiPriority w:val="1"/>
    <w:rsid w:val="00DF50E1"/>
    <w:rPr>
      <w:color w:val="C00000"/>
    </w:rPr>
  </w:style>
  <w:style w:type="character" w:customStyle="1" w:styleId="Typografi14">
    <w:name w:val="Typografi14"/>
    <w:basedOn w:val="Standardskrifttypeiafsnit"/>
    <w:uiPriority w:val="1"/>
    <w:rsid w:val="00DF50E1"/>
    <w:rPr>
      <w:color w:val="C00000"/>
    </w:rPr>
  </w:style>
  <w:style w:type="character" w:customStyle="1" w:styleId="Typografi15">
    <w:name w:val="Typografi15"/>
    <w:basedOn w:val="Standardskrifttypeiafsnit"/>
    <w:uiPriority w:val="1"/>
    <w:rsid w:val="00DF50E1"/>
    <w:rPr>
      <w:color w:val="C00000"/>
    </w:rPr>
  </w:style>
  <w:style w:type="character" w:customStyle="1" w:styleId="Typografi16">
    <w:name w:val="Typografi16"/>
    <w:basedOn w:val="Standardskrifttypeiafsnit"/>
    <w:uiPriority w:val="1"/>
    <w:rsid w:val="00DF50E1"/>
    <w:rPr>
      <w:color w:val="C00000"/>
    </w:rPr>
  </w:style>
  <w:style w:type="character" w:customStyle="1" w:styleId="Typografi17">
    <w:name w:val="Typografi17"/>
    <w:basedOn w:val="Standardskrifttypeiafsnit"/>
    <w:uiPriority w:val="1"/>
    <w:rsid w:val="00DF50E1"/>
    <w:rPr>
      <w:color w:val="C00000"/>
    </w:rPr>
  </w:style>
  <w:style w:type="character" w:customStyle="1" w:styleId="Typografi18">
    <w:name w:val="Typografi18"/>
    <w:basedOn w:val="Standardskrifttypeiafsnit"/>
    <w:uiPriority w:val="1"/>
    <w:rsid w:val="00DF50E1"/>
    <w:rPr>
      <w:color w:val="C00000"/>
    </w:rPr>
  </w:style>
  <w:style w:type="character" w:customStyle="1" w:styleId="Typografi19">
    <w:name w:val="Typografi19"/>
    <w:basedOn w:val="Standardskrifttypeiafsnit"/>
    <w:uiPriority w:val="1"/>
    <w:rsid w:val="00DF50E1"/>
    <w:rPr>
      <w:color w:val="C00000"/>
    </w:rPr>
  </w:style>
  <w:style w:type="character" w:customStyle="1" w:styleId="Typografi20">
    <w:name w:val="Typografi20"/>
    <w:basedOn w:val="Standardskrifttypeiafsnit"/>
    <w:uiPriority w:val="1"/>
    <w:rsid w:val="00DF50E1"/>
    <w:rPr>
      <w:color w:val="C00000"/>
    </w:rPr>
  </w:style>
  <w:style w:type="character" w:customStyle="1" w:styleId="Typografi21">
    <w:name w:val="Typografi21"/>
    <w:basedOn w:val="Standardskrifttypeiafsnit"/>
    <w:uiPriority w:val="1"/>
    <w:rsid w:val="00DF50E1"/>
    <w:rPr>
      <w:color w:val="C00000"/>
    </w:rPr>
  </w:style>
  <w:style w:type="character" w:customStyle="1" w:styleId="Typografi22">
    <w:name w:val="Typografi22"/>
    <w:basedOn w:val="Standardskrifttypeiafsnit"/>
    <w:uiPriority w:val="1"/>
    <w:rsid w:val="00DD34F5"/>
    <w:rPr>
      <w:color w:val="C00000"/>
    </w:rPr>
  </w:style>
  <w:style w:type="character" w:customStyle="1" w:styleId="Typografi23">
    <w:name w:val="Typografi23"/>
    <w:basedOn w:val="Standardskrifttypeiafsnit"/>
    <w:uiPriority w:val="1"/>
    <w:rsid w:val="00DD34F5"/>
    <w:rPr>
      <w:color w:val="C00000"/>
    </w:rPr>
  </w:style>
  <w:style w:type="character" w:customStyle="1" w:styleId="Typografi24">
    <w:name w:val="Typografi24"/>
    <w:basedOn w:val="Standardskrifttypeiafsnit"/>
    <w:uiPriority w:val="1"/>
    <w:rsid w:val="00DD34F5"/>
    <w:rPr>
      <w:color w:val="C00000"/>
    </w:rPr>
  </w:style>
  <w:style w:type="character" w:customStyle="1" w:styleId="Typografi25">
    <w:name w:val="Typografi25"/>
    <w:basedOn w:val="Standardskrifttypeiafsnit"/>
    <w:uiPriority w:val="1"/>
    <w:rsid w:val="00DD34F5"/>
    <w:rPr>
      <w:color w:val="C00000"/>
    </w:rPr>
  </w:style>
  <w:style w:type="character" w:customStyle="1" w:styleId="Typografi26">
    <w:name w:val="Typografi26"/>
    <w:basedOn w:val="Standardskrifttypeiafsnit"/>
    <w:uiPriority w:val="1"/>
    <w:rsid w:val="00DD34F5"/>
    <w:rPr>
      <w:color w:val="C00000"/>
    </w:rPr>
  </w:style>
  <w:style w:type="character" w:customStyle="1" w:styleId="Typografi27">
    <w:name w:val="Typografi27"/>
    <w:basedOn w:val="Standardskrifttypeiafsnit"/>
    <w:uiPriority w:val="1"/>
    <w:rsid w:val="00DD34F5"/>
    <w:rPr>
      <w:color w:val="C00000"/>
    </w:rPr>
  </w:style>
  <w:style w:type="character" w:customStyle="1" w:styleId="Typografi28">
    <w:name w:val="Typografi28"/>
    <w:basedOn w:val="Standardskrifttypeiafsnit"/>
    <w:uiPriority w:val="1"/>
    <w:rsid w:val="00DD34F5"/>
    <w:rPr>
      <w:color w:val="C00000"/>
    </w:rPr>
  </w:style>
  <w:style w:type="character" w:customStyle="1" w:styleId="Typografi29">
    <w:name w:val="Typografi29"/>
    <w:basedOn w:val="Standardskrifttypeiafsnit"/>
    <w:uiPriority w:val="1"/>
    <w:rsid w:val="00DD34F5"/>
    <w:rPr>
      <w:color w:val="C00000"/>
    </w:rPr>
  </w:style>
  <w:style w:type="character" w:customStyle="1" w:styleId="Typografi30">
    <w:name w:val="Typografi30"/>
    <w:basedOn w:val="Standardskrifttypeiafsnit"/>
    <w:uiPriority w:val="1"/>
    <w:rsid w:val="00DD34F5"/>
    <w:rPr>
      <w:color w:val="C00000"/>
    </w:rPr>
  </w:style>
  <w:style w:type="character" w:customStyle="1" w:styleId="Typografi31">
    <w:name w:val="Typografi31"/>
    <w:basedOn w:val="Standardskrifttypeiafsnit"/>
    <w:uiPriority w:val="1"/>
    <w:rsid w:val="00DD34F5"/>
    <w:rPr>
      <w:color w:val="C00000"/>
    </w:rPr>
  </w:style>
  <w:style w:type="character" w:customStyle="1" w:styleId="Typografi32">
    <w:name w:val="Typografi32"/>
    <w:basedOn w:val="Standardskrifttypeiafsnit"/>
    <w:uiPriority w:val="1"/>
    <w:rsid w:val="00DD34F5"/>
    <w:rPr>
      <w:color w:val="C00000"/>
    </w:rPr>
  </w:style>
  <w:style w:type="character" w:customStyle="1" w:styleId="Typografi33">
    <w:name w:val="Typografi33"/>
    <w:basedOn w:val="Standardskrifttypeiafsnit"/>
    <w:uiPriority w:val="1"/>
    <w:rsid w:val="00DD34F5"/>
    <w:rPr>
      <w:color w:val="C00000"/>
    </w:rPr>
  </w:style>
  <w:style w:type="character" w:customStyle="1" w:styleId="Typografi34">
    <w:name w:val="Typografi34"/>
    <w:basedOn w:val="Standardskrifttypeiafsnit"/>
    <w:uiPriority w:val="1"/>
    <w:rsid w:val="00DD34F5"/>
    <w:rPr>
      <w:color w:val="C00000"/>
    </w:rPr>
  </w:style>
  <w:style w:type="character" w:customStyle="1" w:styleId="Typografi35">
    <w:name w:val="Typografi35"/>
    <w:basedOn w:val="Standardskrifttypeiafsnit"/>
    <w:uiPriority w:val="1"/>
    <w:rsid w:val="00DD34F5"/>
    <w:rPr>
      <w:color w:val="C00000"/>
    </w:rPr>
  </w:style>
  <w:style w:type="character" w:customStyle="1" w:styleId="Typografi36">
    <w:name w:val="Typografi36"/>
    <w:basedOn w:val="Standardskrifttypeiafsnit"/>
    <w:uiPriority w:val="1"/>
    <w:rsid w:val="00DD34F5"/>
    <w:rPr>
      <w:color w:val="C00000"/>
    </w:rPr>
  </w:style>
  <w:style w:type="character" w:customStyle="1" w:styleId="Typografi37">
    <w:name w:val="Typografi37"/>
    <w:basedOn w:val="Standardskrifttypeiafsnit"/>
    <w:uiPriority w:val="1"/>
    <w:rsid w:val="00DD34F5"/>
    <w:rPr>
      <w:color w:val="C00000"/>
    </w:rPr>
  </w:style>
  <w:style w:type="character" w:customStyle="1" w:styleId="Typografi38">
    <w:name w:val="Typografi38"/>
    <w:basedOn w:val="Standardskrifttypeiafsnit"/>
    <w:uiPriority w:val="1"/>
    <w:rsid w:val="00DD34F5"/>
    <w:rPr>
      <w:color w:val="C00000"/>
    </w:rPr>
  </w:style>
  <w:style w:type="character" w:customStyle="1" w:styleId="Typografi39">
    <w:name w:val="Typografi39"/>
    <w:basedOn w:val="Standardskrifttypeiafsnit"/>
    <w:uiPriority w:val="1"/>
    <w:rsid w:val="00DD34F5"/>
    <w:rPr>
      <w:color w:val="C00000"/>
    </w:rPr>
  </w:style>
  <w:style w:type="character" w:customStyle="1" w:styleId="Typografi40">
    <w:name w:val="Typografi40"/>
    <w:basedOn w:val="Standardskrifttypeiafsnit"/>
    <w:uiPriority w:val="1"/>
    <w:rsid w:val="00DD34F5"/>
    <w:rPr>
      <w:color w:val="C00000"/>
    </w:rPr>
  </w:style>
  <w:style w:type="character" w:customStyle="1" w:styleId="Typografi41">
    <w:name w:val="Typografi41"/>
    <w:basedOn w:val="Standardskrifttypeiafsnit"/>
    <w:uiPriority w:val="1"/>
    <w:rsid w:val="00DD34F5"/>
    <w:rPr>
      <w:color w:val="C00000"/>
    </w:rPr>
  </w:style>
  <w:style w:type="character" w:customStyle="1" w:styleId="Typografi42">
    <w:name w:val="Typografi42"/>
    <w:basedOn w:val="Standardskrifttypeiafsnit"/>
    <w:uiPriority w:val="1"/>
    <w:rsid w:val="00DD34F5"/>
    <w:rPr>
      <w:color w:val="C00000"/>
    </w:rPr>
  </w:style>
  <w:style w:type="character" w:customStyle="1" w:styleId="Typografi43">
    <w:name w:val="Typografi43"/>
    <w:basedOn w:val="Standardskrifttypeiafsnit"/>
    <w:uiPriority w:val="1"/>
    <w:rsid w:val="00DD34F5"/>
    <w:rPr>
      <w:color w:val="C00000"/>
    </w:rPr>
  </w:style>
  <w:style w:type="character" w:customStyle="1" w:styleId="Typografi44">
    <w:name w:val="Typografi44"/>
    <w:basedOn w:val="Standardskrifttypeiafsnit"/>
    <w:uiPriority w:val="1"/>
    <w:rsid w:val="00DD34F5"/>
    <w:rPr>
      <w:color w:val="C00000"/>
    </w:rPr>
  </w:style>
  <w:style w:type="character" w:customStyle="1" w:styleId="Typografi45">
    <w:name w:val="Typografi45"/>
    <w:basedOn w:val="Standardskrifttypeiafsnit"/>
    <w:uiPriority w:val="1"/>
    <w:rsid w:val="00DD34F5"/>
    <w:rPr>
      <w:color w:val="C00000"/>
    </w:rPr>
  </w:style>
  <w:style w:type="character" w:customStyle="1" w:styleId="Typografi46">
    <w:name w:val="Typografi46"/>
    <w:basedOn w:val="Standardskrifttypeiafsnit"/>
    <w:uiPriority w:val="1"/>
    <w:rsid w:val="00DD34F5"/>
    <w:rPr>
      <w:color w:val="C00000"/>
    </w:rPr>
  </w:style>
  <w:style w:type="character" w:customStyle="1" w:styleId="Typografi47">
    <w:name w:val="Typografi47"/>
    <w:basedOn w:val="Standardskrifttypeiafsnit"/>
    <w:uiPriority w:val="1"/>
    <w:rsid w:val="00DD34F5"/>
    <w:rPr>
      <w:color w:val="C00000"/>
    </w:rPr>
  </w:style>
  <w:style w:type="character" w:customStyle="1" w:styleId="Typografi48">
    <w:name w:val="Typografi48"/>
    <w:basedOn w:val="Standardskrifttypeiafsnit"/>
    <w:uiPriority w:val="1"/>
    <w:rsid w:val="00DD34F5"/>
    <w:rPr>
      <w:color w:val="C00000"/>
    </w:rPr>
  </w:style>
  <w:style w:type="character" w:customStyle="1" w:styleId="Typografi49">
    <w:name w:val="Typografi49"/>
    <w:basedOn w:val="Standardskrifttypeiafsnit"/>
    <w:uiPriority w:val="1"/>
    <w:rsid w:val="00DD34F5"/>
    <w:rPr>
      <w:color w:val="C00000"/>
    </w:rPr>
  </w:style>
  <w:style w:type="character" w:customStyle="1" w:styleId="Typografi50">
    <w:name w:val="Typografi50"/>
    <w:basedOn w:val="Standardskrifttypeiafsnit"/>
    <w:uiPriority w:val="1"/>
    <w:rsid w:val="00DD34F5"/>
    <w:rPr>
      <w:color w:val="C00000"/>
    </w:rPr>
  </w:style>
  <w:style w:type="character" w:customStyle="1" w:styleId="Typografi51">
    <w:name w:val="Typografi51"/>
    <w:basedOn w:val="Standardskrifttypeiafsnit"/>
    <w:uiPriority w:val="1"/>
    <w:rsid w:val="00DD34F5"/>
    <w:rPr>
      <w:color w:val="C00000"/>
    </w:rPr>
  </w:style>
  <w:style w:type="character" w:customStyle="1" w:styleId="Typografi52">
    <w:name w:val="Typografi52"/>
    <w:basedOn w:val="Standardskrifttypeiafsnit"/>
    <w:uiPriority w:val="1"/>
    <w:rsid w:val="00330AC7"/>
    <w:rPr>
      <w:color w:val="C00000"/>
    </w:rPr>
  </w:style>
  <w:style w:type="character" w:customStyle="1" w:styleId="Typografi53">
    <w:name w:val="Typografi53"/>
    <w:basedOn w:val="Standardskrifttypeiafsnit"/>
    <w:uiPriority w:val="1"/>
    <w:rsid w:val="00330AC7"/>
    <w:rPr>
      <w:color w:val="C00000"/>
    </w:rPr>
  </w:style>
  <w:style w:type="character" w:customStyle="1" w:styleId="Typografi54">
    <w:name w:val="Typografi54"/>
    <w:basedOn w:val="Standardskrifttypeiafsnit"/>
    <w:uiPriority w:val="1"/>
    <w:rsid w:val="00330AC7"/>
    <w:rPr>
      <w:color w:val="C00000"/>
    </w:rPr>
  </w:style>
  <w:style w:type="character" w:customStyle="1" w:styleId="Typografi55">
    <w:name w:val="Typografi55"/>
    <w:basedOn w:val="Standardskrifttypeiafsnit"/>
    <w:uiPriority w:val="1"/>
    <w:rsid w:val="00330AC7"/>
    <w:rPr>
      <w:color w:val="C00000"/>
    </w:rPr>
  </w:style>
  <w:style w:type="character" w:customStyle="1" w:styleId="Typografi56">
    <w:name w:val="Typografi56"/>
    <w:basedOn w:val="Standardskrifttypeiafsnit"/>
    <w:uiPriority w:val="1"/>
    <w:rsid w:val="00330AC7"/>
    <w:rPr>
      <w:color w:val="C00000"/>
    </w:rPr>
  </w:style>
  <w:style w:type="character" w:customStyle="1" w:styleId="Typografi57">
    <w:name w:val="Typografi57"/>
    <w:basedOn w:val="Standardskrifttypeiafsnit"/>
    <w:uiPriority w:val="1"/>
    <w:rsid w:val="00330AC7"/>
    <w:rPr>
      <w:color w:val="C00000"/>
    </w:rPr>
  </w:style>
  <w:style w:type="character" w:customStyle="1" w:styleId="Typografi58">
    <w:name w:val="Typografi58"/>
    <w:basedOn w:val="Standardskrifttypeiafsnit"/>
    <w:uiPriority w:val="1"/>
    <w:rsid w:val="00330AC7"/>
    <w:rPr>
      <w:color w:val="C00000"/>
    </w:rPr>
  </w:style>
  <w:style w:type="character" w:customStyle="1" w:styleId="Typografi59">
    <w:name w:val="Typografi59"/>
    <w:basedOn w:val="Standardskrifttypeiafsnit"/>
    <w:uiPriority w:val="1"/>
    <w:rsid w:val="00330AC7"/>
    <w:rPr>
      <w:color w:val="C00000"/>
    </w:rPr>
  </w:style>
  <w:style w:type="character" w:customStyle="1" w:styleId="Typografi60">
    <w:name w:val="Typografi60"/>
    <w:basedOn w:val="Standardskrifttypeiafsnit"/>
    <w:uiPriority w:val="1"/>
    <w:rsid w:val="00330AC7"/>
    <w:rPr>
      <w:color w:val="C00000"/>
    </w:rPr>
  </w:style>
  <w:style w:type="character" w:customStyle="1" w:styleId="Typografi61">
    <w:name w:val="Typografi61"/>
    <w:basedOn w:val="Standardskrifttypeiafsnit"/>
    <w:uiPriority w:val="1"/>
    <w:rsid w:val="00330AC7"/>
    <w:rPr>
      <w:color w:val="C00000"/>
    </w:rPr>
  </w:style>
  <w:style w:type="character" w:customStyle="1" w:styleId="Typografi62">
    <w:name w:val="Typografi62"/>
    <w:basedOn w:val="Standardskrifttypeiafsnit"/>
    <w:uiPriority w:val="1"/>
    <w:rsid w:val="00330AC7"/>
    <w:rPr>
      <w:color w:val="C00000"/>
    </w:rPr>
  </w:style>
  <w:style w:type="character" w:customStyle="1" w:styleId="Typografi63">
    <w:name w:val="Typografi63"/>
    <w:basedOn w:val="Standardskrifttypeiafsnit"/>
    <w:uiPriority w:val="1"/>
    <w:rsid w:val="00330AC7"/>
    <w:rPr>
      <w:color w:val="C00000"/>
    </w:rPr>
  </w:style>
  <w:style w:type="character" w:customStyle="1" w:styleId="Typografi64">
    <w:name w:val="Typografi64"/>
    <w:basedOn w:val="Standardskrifttypeiafsnit"/>
    <w:uiPriority w:val="1"/>
    <w:rsid w:val="00330AC7"/>
    <w:rPr>
      <w:color w:val="C00000"/>
    </w:rPr>
  </w:style>
  <w:style w:type="character" w:customStyle="1" w:styleId="Typografi65">
    <w:name w:val="Typografi65"/>
    <w:basedOn w:val="Standardskrifttypeiafsnit"/>
    <w:uiPriority w:val="1"/>
    <w:rsid w:val="00330AC7"/>
    <w:rPr>
      <w:color w:val="C00000"/>
    </w:rPr>
  </w:style>
  <w:style w:type="character" w:customStyle="1" w:styleId="Typografi66">
    <w:name w:val="Typografi66"/>
    <w:basedOn w:val="Standardskrifttypeiafsnit"/>
    <w:uiPriority w:val="1"/>
    <w:rsid w:val="00330AC7"/>
    <w:rPr>
      <w:color w:val="C00000"/>
    </w:rPr>
  </w:style>
  <w:style w:type="character" w:customStyle="1" w:styleId="Typografi67">
    <w:name w:val="Typografi67"/>
    <w:basedOn w:val="Standardskrifttypeiafsnit"/>
    <w:uiPriority w:val="1"/>
    <w:rsid w:val="0053431B"/>
    <w:rPr>
      <w:color w:val="C00000"/>
    </w:rPr>
  </w:style>
  <w:style w:type="character" w:customStyle="1" w:styleId="Typografi68">
    <w:name w:val="Typografi68"/>
    <w:basedOn w:val="Standardskrifttypeiafsnit"/>
    <w:uiPriority w:val="1"/>
    <w:rsid w:val="0053431B"/>
    <w:rPr>
      <w:color w:val="C00000"/>
    </w:rPr>
  </w:style>
  <w:style w:type="character" w:customStyle="1" w:styleId="Typografi69">
    <w:name w:val="Typografi69"/>
    <w:basedOn w:val="Standardskrifttypeiafsnit"/>
    <w:uiPriority w:val="1"/>
    <w:rsid w:val="0053431B"/>
    <w:rPr>
      <w:color w:val="C00000"/>
    </w:rPr>
  </w:style>
  <w:style w:type="character" w:customStyle="1" w:styleId="Typografi70">
    <w:name w:val="Typografi70"/>
    <w:basedOn w:val="Standardskrifttypeiafsnit"/>
    <w:uiPriority w:val="1"/>
    <w:rsid w:val="0053431B"/>
    <w:rPr>
      <w:color w:val="C00000"/>
    </w:rPr>
  </w:style>
  <w:style w:type="character" w:customStyle="1" w:styleId="Typografi71">
    <w:name w:val="Typografi71"/>
    <w:basedOn w:val="Standardskrifttypeiafsnit"/>
    <w:uiPriority w:val="1"/>
    <w:rsid w:val="0053431B"/>
    <w:rPr>
      <w:color w:val="C00000"/>
    </w:rPr>
  </w:style>
  <w:style w:type="character" w:customStyle="1" w:styleId="Typografi72">
    <w:name w:val="Typografi72"/>
    <w:basedOn w:val="Standardskrifttypeiafsnit"/>
    <w:uiPriority w:val="1"/>
    <w:rsid w:val="0053431B"/>
    <w:rPr>
      <w:color w:val="C00000"/>
    </w:rPr>
  </w:style>
  <w:style w:type="character" w:customStyle="1" w:styleId="Typografi73">
    <w:name w:val="Typografi73"/>
    <w:basedOn w:val="Standardskrifttypeiafsnit"/>
    <w:uiPriority w:val="1"/>
    <w:rsid w:val="0053431B"/>
    <w:rPr>
      <w:color w:val="C00000"/>
    </w:rPr>
  </w:style>
  <w:style w:type="character" w:customStyle="1" w:styleId="Typografi74">
    <w:name w:val="Typografi74"/>
    <w:basedOn w:val="Standardskrifttypeiafsnit"/>
    <w:uiPriority w:val="1"/>
    <w:rsid w:val="0053431B"/>
    <w:rPr>
      <w:color w:val="C00000"/>
    </w:rPr>
  </w:style>
  <w:style w:type="character" w:customStyle="1" w:styleId="Typografi75">
    <w:name w:val="Typografi75"/>
    <w:basedOn w:val="Standardskrifttypeiafsnit"/>
    <w:uiPriority w:val="1"/>
    <w:rsid w:val="0053431B"/>
    <w:rPr>
      <w:color w:val="C00000"/>
    </w:rPr>
  </w:style>
  <w:style w:type="character" w:customStyle="1" w:styleId="Typografi76">
    <w:name w:val="Typografi76"/>
    <w:basedOn w:val="Standardskrifttypeiafsnit"/>
    <w:uiPriority w:val="1"/>
    <w:rsid w:val="00654D2A"/>
    <w:rPr>
      <w:color w:val="C00000"/>
    </w:rPr>
  </w:style>
  <w:style w:type="character" w:customStyle="1" w:styleId="Typografi77">
    <w:name w:val="Typografi77"/>
    <w:basedOn w:val="Standardskrifttypeiafsnit"/>
    <w:uiPriority w:val="1"/>
    <w:rsid w:val="00654D2A"/>
    <w:rPr>
      <w:color w:val="C00000"/>
    </w:rPr>
  </w:style>
  <w:style w:type="character" w:customStyle="1" w:styleId="Typografi78">
    <w:name w:val="Typografi78"/>
    <w:basedOn w:val="Standardskrifttypeiafsnit"/>
    <w:uiPriority w:val="1"/>
    <w:rsid w:val="00654D2A"/>
    <w:rPr>
      <w:color w:val="C00000"/>
    </w:rPr>
  </w:style>
  <w:style w:type="character" w:customStyle="1" w:styleId="Typografi79">
    <w:name w:val="Typografi79"/>
    <w:basedOn w:val="Standardskrifttypeiafsnit"/>
    <w:uiPriority w:val="1"/>
    <w:rsid w:val="00654D2A"/>
    <w:rPr>
      <w:color w:val="C00000"/>
    </w:rPr>
  </w:style>
  <w:style w:type="character" w:customStyle="1" w:styleId="Typografi80">
    <w:name w:val="Typografi80"/>
    <w:basedOn w:val="Standardskrifttypeiafsnit"/>
    <w:uiPriority w:val="1"/>
    <w:rsid w:val="007309AE"/>
    <w:rPr>
      <w:color w:val="C00000"/>
    </w:rPr>
  </w:style>
  <w:style w:type="character" w:customStyle="1" w:styleId="Typografi81">
    <w:name w:val="Typografi81"/>
    <w:basedOn w:val="Standardskrifttypeiafsnit"/>
    <w:uiPriority w:val="1"/>
    <w:rsid w:val="007309AE"/>
    <w:rPr>
      <w:color w:val="C00000"/>
    </w:rPr>
  </w:style>
  <w:style w:type="character" w:customStyle="1" w:styleId="Typografi82">
    <w:name w:val="Typografi82"/>
    <w:basedOn w:val="Standardskrifttypeiafsnit"/>
    <w:uiPriority w:val="1"/>
    <w:rsid w:val="007309AE"/>
    <w:rPr>
      <w:color w:val="C00000"/>
    </w:rPr>
  </w:style>
  <w:style w:type="character" w:customStyle="1" w:styleId="Typografi83">
    <w:name w:val="Typografi83"/>
    <w:basedOn w:val="Standardskrifttypeiafsnit"/>
    <w:uiPriority w:val="1"/>
    <w:rsid w:val="007309AE"/>
    <w:rPr>
      <w:color w:val="C00000"/>
    </w:rPr>
  </w:style>
  <w:style w:type="character" w:customStyle="1" w:styleId="Typografi84">
    <w:name w:val="Typografi84"/>
    <w:basedOn w:val="Standardskrifttypeiafsnit"/>
    <w:uiPriority w:val="1"/>
    <w:rsid w:val="007309AE"/>
    <w:rPr>
      <w:color w:val="C00000"/>
    </w:rPr>
  </w:style>
  <w:style w:type="character" w:customStyle="1" w:styleId="Typografi85">
    <w:name w:val="Typografi85"/>
    <w:basedOn w:val="Standardskrifttypeiafsnit"/>
    <w:uiPriority w:val="1"/>
    <w:rsid w:val="007309AE"/>
    <w:rPr>
      <w:color w:val="C00000"/>
    </w:rPr>
  </w:style>
  <w:style w:type="character" w:customStyle="1" w:styleId="Typografi86">
    <w:name w:val="Typografi86"/>
    <w:basedOn w:val="Standardskrifttypeiafsnit"/>
    <w:uiPriority w:val="1"/>
    <w:rsid w:val="007309AE"/>
    <w:rPr>
      <w:b w:val="0"/>
      <w:i w:val="0"/>
      <w:color w:val="C00000"/>
    </w:rPr>
  </w:style>
  <w:style w:type="character" w:customStyle="1" w:styleId="Typografi87">
    <w:name w:val="Typografi87"/>
    <w:basedOn w:val="Standardskrifttypeiafsnit"/>
    <w:uiPriority w:val="1"/>
    <w:rsid w:val="00322005"/>
    <w:rPr>
      <w:color w:val="C00000"/>
    </w:rPr>
  </w:style>
  <w:style w:type="character" w:customStyle="1" w:styleId="Typografi88">
    <w:name w:val="Typografi88"/>
    <w:basedOn w:val="Standardskrifttypeiafsnit"/>
    <w:uiPriority w:val="1"/>
    <w:rsid w:val="00322005"/>
    <w:rPr>
      <w:color w:val="C00000"/>
    </w:rPr>
  </w:style>
  <w:style w:type="character" w:customStyle="1" w:styleId="Typografi89">
    <w:name w:val="Typografi89"/>
    <w:basedOn w:val="Standardskrifttypeiafsnit"/>
    <w:uiPriority w:val="1"/>
    <w:rsid w:val="00AE0A4C"/>
    <w:rPr>
      <w:color w:val="C00000"/>
    </w:rPr>
  </w:style>
  <w:style w:type="character" w:customStyle="1" w:styleId="Typografi90">
    <w:name w:val="Typografi90"/>
    <w:basedOn w:val="Standardskrifttypeiafsnit"/>
    <w:uiPriority w:val="1"/>
    <w:rsid w:val="00AE0A4C"/>
    <w:rPr>
      <w:color w:val="C00000"/>
    </w:rPr>
  </w:style>
  <w:style w:type="character" w:customStyle="1" w:styleId="Typografi91">
    <w:name w:val="Typografi91"/>
    <w:basedOn w:val="Standardskrifttypeiafsnit"/>
    <w:uiPriority w:val="1"/>
    <w:rsid w:val="00CA733D"/>
    <w:rPr>
      <w:color w:val="C00000"/>
    </w:rPr>
  </w:style>
  <w:style w:type="character" w:customStyle="1" w:styleId="Typografi92">
    <w:name w:val="Typografi92"/>
    <w:basedOn w:val="Standardskrifttypeiafsnit"/>
    <w:uiPriority w:val="1"/>
    <w:rsid w:val="00CA733D"/>
    <w:rPr>
      <w:color w:val="C00000"/>
    </w:rPr>
  </w:style>
  <w:style w:type="character" w:customStyle="1" w:styleId="Typografi93">
    <w:name w:val="Typografi93"/>
    <w:basedOn w:val="Standardskrifttypeiafsnit"/>
    <w:uiPriority w:val="1"/>
    <w:rsid w:val="00124688"/>
    <w:rPr>
      <w:color w:val="C00000"/>
    </w:rPr>
  </w:style>
  <w:style w:type="character" w:customStyle="1" w:styleId="Typografi94">
    <w:name w:val="Typografi94"/>
    <w:basedOn w:val="Standardskrifttypeiafsnit"/>
    <w:uiPriority w:val="1"/>
    <w:rsid w:val="00124688"/>
    <w:rPr>
      <w:color w:val="C00000"/>
    </w:rPr>
  </w:style>
  <w:style w:type="character" w:customStyle="1" w:styleId="Typografi95">
    <w:name w:val="Typografi95"/>
    <w:basedOn w:val="Standardskrifttypeiafsnit"/>
    <w:uiPriority w:val="1"/>
    <w:rsid w:val="00124688"/>
    <w:rPr>
      <w:color w:val="C00000"/>
    </w:rPr>
  </w:style>
  <w:style w:type="character" w:customStyle="1" w:styleId="Typografi96">
    <w:name w:val="Typografi96"/>
    <w:basedOn w:val="Standardskrifttypeiafsnit"/>
    <w:uiPriority w:val="1"/>
    <w:rsid w:val="00124688"/>
    <w:rPr>
      <w:color w:val="C00000"/>
    </w:rPr>
  </w:style>
  <w:style w:type="character" w:customStyle="1" w:styleId="Typografi97">
    <w:name w:val="Typografi97"/>
    <w:basedOn w:val="Standardskrifttypeiafsnit"/>
    <w:uiPriority w:val="1"/>
    <w:rsid w:val="00124688"/>
    <w:rPr>
      <w:color w:val="C00000"/>
    </w:rPr>
  </w:style>
  <w:style w:type="character" w:customStyle="1" w:styleId="Typografi98">
    <w:name w:val="Typografi98"/>
    <w:basedOn w:val="Standardskrifttypeiafsnit"/>
    <w:uiPriority w:val="1"/>
    <w:rsid w:val="00124688"/>
    <w:rPr>
      <w:color w:val="C00000"/>
    </w:rPr>
  </w:style>
  <w:style w:type="character" w:customStyle="1" w:styleId="Typografi99">
    <w:name w:val="Typografi99"/>
    <w:basedOn w:val="Standardskrifttypeiafsnit"/>
    <w:uiPriority w:val="1"/>
    <w:rsid w:val="00755FFE"/>
    <w:rPr>
      <w:b/>
      <w:color w:val="C00000"/>
    </w:rPr>
  </w:style>
  <w:style w:type="character" w:customStyle="1" w:styleId="Typografi100">
    <w:name w:val="Typografi100"/>
    <w:basedOn w:val="Standardskrifttypeiafsnit"/>
    <w:uiPriority w:val="1"/>
    <w:rsid w:val="00C90A24"/>
    <w:rPr>
      <w:color w:val="auto"/>
    </w:rPr>
  </w:style>
  <w:style w:type="character" w:customStyle="1" w:styleId="Typografi101">
    <w:name w:val="Typografi101"/>
    <w:basedOn w:val="Standardskrifttypeiafsnit"/>
    <w:uiPriority w:val="1"/>
    <w:rsid w:val="00C90A24"/>
    <w:rPr>
      <w:color w:val="auto"/>
    </w:rPr>
  </w:style>
  <w:style w:type="character" w:customStyle="1" w:styleId="Typografi102">
    <w:name w:val="Typografi102"/>
    <w:basedOn w:val="Standardskrifttypeiafsnit"/>
    <w:uiPriority w:val="1"/>
    <w:rsid w:val="00C90A24"/>
    <w:rPr>
      <w:color w:val="auto"/>
    </w:rPr>
  </w:style>
  <w:style w:type="character" w:customStyle="1" w:styleId="Typografi103">
    <w:name w:val="Typografi103"/>
    <w:basedOn w:val="Standardskrifttypeiafsnit"/>
    <w:uiPriority w:val="1"/>
    <w:rsid w:val="00C90A24"/>
    <w:rPr>
      <w:color w:val="auto"/>
    </w:rPr>
  </w:style>
  <w:style w:type="character" w:customStyle="1" w:styleId="Typografi104">
    <w:name w:val="Typografi104"/>
    <w:basedOn w:val="Standardskrifttypeiafsnit"/>
    <w:uiPriority w:val="1"/>
    <w:rsid w:val="00C90A24"/>
    <w:rPr>
      <w:color w:val="auto"/>
    </w:rPr>
  </w:style>
  <w:style w:type="character" w:customStyle="1" w:styleId="Typografi105">
    <w:name w:val="Typografi105"/>
    <w:basedOn w:val="Standardskrifttypeiafsnit"/>
    <w:uiPriority w:val="1"/>
    <w:rsid w:val="00C90A24"/>
    <w:rPr>
      <w:color w:val="auto"/>
    </w:rPr>
  </w:style>
  <w:style w:type="character" w:customStyle="1" w:styleId="Typografi106">
    <w:name w:val="Typografi106"/>
    <w:basedOn w:val="Standardskrifttypeiafsnit"/>
    <w:uiPriority w:val="1"/>
    <w:rsid w:val="00C90A24"/>
    <w:rPr>
      <w:color w:val="auto"/>
    </w:rPr>
  </w:style>
  <w:style w:type="character" w:customStyle="1" w:styleId="Typografi107">
    <w:name w:val="Typografi107"/>
    <w:basedOn w:val="Standardskrifttypeiafsnit"/>
    <w:uiPriority w:val="1"/>
    <w:rsid w:val="00C90A24"/>
    <w:rPr>
      <w:color w:val="auto"/>
    </w:rPr>
  </w:style>
  <w:style w:type="character" w:customStyle="1" w:styleId="Typografi108">
    <w:name w:val="Typografi108"/>
    <w:basedOn w:val="Standardskrifttypeiafsnit"/>
    <w:uiPriority w:val="1"/>
    <w:rsid w:val="00C90A24"/>
    <w:rPr>
      <w:color w:val="auto"/>
    </w:rPr>
  </w:style>
  <w:style w:type="character" w:customStyle="1" w:styleId="Typografi109">
    <w:name w:val="Typografi109"/>
    <w:basedOn w:val="Standardskrifttypeiafsnit"/>
    <w:uiPriority w:val="1"/>
    <w:rsid w:val="00C90A24"/>
    <w:rPr>
      <w:color w:val="auto"/>
    </w:rPr>
  </w:style>
  <w:style w:type="character" w:customStyle="1" w:styleId="Typografi110">
    <w:name w:val="Typografi110"/>
    <w:basedOn w:val="Standardskrifttypeiafsnit"/>
    <w:uiPriority w:val="1"/>
    <w:rsid w:val="00C90A24"/>
    <w:rPr>
      <w:color w:val="auto"/>
    </w:rPr>
  </w:style>
  <w:style w:type="character" w:customStyle="1" w:styleId="Typografi111">
    <w:name w:val="Typografi111"/>
    <w:basedOn w:val="Standardskrifttypeiafsnit"/>
    <w:uiPriority w:val="1"/>
    <w:rsid w:val="00C90A24"/>
    <w:rPr>
      <w:color w:val="auto"/>
    </w:rPr>
  </w:style>
  <w:style w:type="character" w:customStyle="1" w:styleId="Typografi112">
    <w:name w:val="Typografi112"/>
    <w:basedOn w:val="Standardskrifttypeiafsnit"/>
    <w:uiPriority w:val="1"/>
    <w:rsid w:val="0085172C"/>
    <w:rPr>
      <w:color w:val="auto"/>
    </w:rPr>
  </w:style>
  <w:style w:type="character" w:customStyle="1" w:styleId="Typografi113">
    <w:name w:val="Typografi113"/>
    <w:basedOn w:val="Standardskrifttypeiafsnit"/>
    <w:uiPriority w:val="1"/>
    <w:rsid w:val="0085172C"/>
    <w:rPr>
      <w:color w:val="auto"/>
    </w:rPr>
  </w:style>
  <w:style w:type="character" w:customStyle="1" w:styleId="Typografi114">
    <w:name w:val="Typografi114"/>
    <w:basedOn w:val="Standardskrifttypeiafsnit"/>
    <w:uiPriority w:val="1"/>
    <w:rsid w:val="0085172C"/>
    <w:rPr>
      <w:color w:val="auto"/>
    </w:rPr>
  </w:style>
  <w:style w:type="character" w:customStyle="1" w:styleId="Typografi115">
    <w:name w:val="Typografi115"/>
    <w:basedOn w:val="Standardskrifttypeiafsnit"/>
    <w:uiPriority w:val="1"/>
    <w:rsid w:val="0085172C"/>
    <w:rPr>
      <w:color w:val="auto"/>
    </w:rPr>
  </w:style>
  <w:style w:type="character" w:customStyle="1" w:styleId="Typografi116">
    <w:name w:val="Typografi116"/>
    <w:basedOn w:val="Standardskrifttypeiafsnit"/>
    <w:uiPriority w:val="1"/>
    <w:rsid w:val="0085172C"/>
    <w:rPr>
      <w:color w:val="auto"/>
    </w:rPr>
  </w:style>
  <w:style w:type="character" w:customStyle="1" w:styleId="Typografi117">
    <w:name w:val="Typografi117"/>
    <w:basedOn w:val="Standardskrifttypeiafsnit"/>
    <w:uiPriority w:val="1"/>
    <w:rsid w:val="0085172C"/>
    <w:rPr>
      <w:color w:val="auto"/>
    </w:rPr>
  </w:style>
  <w:style w:type="character" w:customStyle="1" w:styleId="Typografi118">
    <w:name w:val="Typografi118"/>
    <w:basedOn w:val="Standardskrifttypeiafsnit"/>
    <w:uiPriority w:val="1"/>
    <w:rsid w:val="0085172C"/>
    <w:rPr>
      <w:color w:val="auto"/>
    </w:rPr>
  </w:style>
  <w:style w:type="character" w:customStyle="1" w:styleId="Typografi119">
    <w:name w:val="Typografi119"/>
    <w:basedOn w:val="Standardskrifttypeiafsnit"/>
    <w:uiPriority w:val="1"/>
    <w:rsid w:val="0085172C"/>
    <w:rPr>
      <w:color w:val="auto"/>
    </w:rPr>
  </w:style>
  <w:style w:type="character" w:customStyle="1" w:styleId="Typografi120">
    <w:name w:val="Typografi120"/>
    <w:basedOn w:val="Standardskrifttypeiafsnit"/>
    <w:uiPriority w:val="1"/>
    <w:rsid w:val="0085172C"/>
    <w:rPr>
      <w:color w:val="auto"/>
    </w:rPr>
  </w:style>
  <w:style w:type="character" w:customStyle="1" w:styleId="Typografi121">
    <w:name w:val="Typografi121"/>
    <w:basedOn w:val="Standardskrifttypeiafsnit"/>
    <w:uiPriority w:val="1"/>
    <w:rsid w:val="0085172C"/>
    <w:rPr>
      <w:color w:val="auto"/>
    </w:rPr>
  </w:style>
  <w:style w:type="character" w:customStyle="1" w:styleId="Typografi122">
    <w:name w:val="Typografi122"/>
    <w:basedOn w:val="Standardskrifttypeiafsnit"/>
    <w:uiPriority w:val="1"/>
    <w:rsid w:val="0085172C"/>
    <w:rPr>
      <w:color w:val="auto"/>
    </w:rPr>
  </w:style>
  <w:style w:type="character" w:customStyle="1" w:styleId="Typografi123">
    <w:name w:val="Typografi123"/>
    <w:basedOn w:val="Standardskrifttypeiafsnit"/>
    <w:uiPriority w:val="1"/>
    <w:rsid w:val="0085172C"/>
    <w:rPr>
      <w:color w:val="auto"/>
    </w:rPr>
  </w:style>
  <w:style w:type="character" w:customStyle="1" w:styleId="Typografi124">
    <w:name w:val="Typografi124"/>
    <w:basedOn w:val="Standardskrifttypeiafsnit"/>
    <w:uiPriority w:val="1"/>
    <w:rsid w:val="0085172C"/>
    <w:rPr>
      <w:color w:val="auto"/>
    </w:rPr>
  </w:style>
  <w:style w:type="character" w:customStyle="1" w:styleId="Typografi125">
    <w:name w:val="Typografi125"/>
    <w:basedOn w:val="Standardskrifttypeiafsnit"/>
    <w:uiPriority w:val="1"/>
    <w:rsid w:val="0085172C"/>
    <w:rPr>
      <w:color w:val="auto"/>
    </w:rPr>
  </w:style>
  <w:style w:type="character" w:customStyle="1" w:styleId="Typografi126">
    <w:name w:val="Typografi126"/>
    <w:basedOn w:val="Standardskrifttypeiafsnit"/>
    <w:uiPriority w:val="1"/>
    <w:rsid w:val="0085172C"/>
    <w:rPr>
      <w:color w:val="auto"/>
    </w:rPr>
  </w:style>
  <w:style w:type="character" w:customStyle="1" w:styleId="Typografi127">
    <w:name w:val="Typografi127"/>
    <w:basedOn w:val="Standardskrifttypeiafsnit"/>
    <w:uiPriority w:val="1"/>
    <w:rsid w:val="0085172C"/>
    <w:rPr>
      <w:color w:val="auto"/>
    </w:rPr>
  </w:style>
  <w:style w:type="character" w:customStyle="1" w:styleId="Typografi128">
    <w:name w:val="Typografi128"/>
    <w:basedOn w:val="Standardskrifttypeiafsnit"/>
    <w:uiPriority w:val="1"/>
    <w:rsid w:val="0085172C"/>
    <w:rPr>
      <w:color w:val="auto"/>
    </w:rPr>
  </w:style>
  <w:style w:type="character" w:customStyle="1" w:styleId="Typografi129">
    <w:name w:val="Typografi129"/>
    <w:basedOn w:val="Standardskrifttypeiafsnit"/>
    <w:uiPriority w:val="1"/>
    <w:rsid w:val="0085172C"/>
    <w:rPr>
      <w:color w:val="auto"/>
    </w:rPr>
  </w:style>
  <w:style w:type="character" w:customStyle="1" w:styleId="Typografi130">
    <w:name w:val="Typografi130"/>
    <w:basedOn w:val="Standardskrifttypeiafsnit"/>
    <w:uiPriority w:val="1"/>
    <w:rsid w:val="0085172C"/>
    <w:rPr>
      <w:color w:val="auto"/>
    </w:rPr>
  </w:style>
  <w:style w:type="character" w:customStyle="1" w:styleId="Typografi131">
    <w:name w:val="Typografi131"/>
    <w:basedOn w:val="Standardskrifttypeiafsnit"/>
    <w:uiPriority w:val="1"/>
    <w:rsid w:val="0085172C"/>
    <w:rPr>
      <w:color w:val="auto"/>
    </w:rPr>
  </w:style>
  <w:style w:type="character" w:customStyle="1" w:styleId="Typografi132">
    <w:name w:val="Typografi132"/>
    <w:basedOn w:val="Standardskrifttypeiafsnit"/>
    <w:uiPriority w:val="1"/>
    <w:rsid w:val="0085172C"/>
  </w:style>
  <w:style w:type="character" w:customStyle="1" w:styleId="Typografi133">
    <w:name w:val="Typografi133"/>
    <w:basedOn w:val="Standardskrifttypeiafsnit"/>
    <w:uiPriority w:val="1"/>
    <w:rsid w:val="0085172C"/>
    <w:rPr>
      <w:color w:val="auto"/>
    </w:rPr>
  </w:style>
  <w:style w:type="character" w:customStyle="1" w:styleId="Typografi134">
    <w:name w:val="Typografi134"/>
    <w:basedOn w:val="Standardskrifttypeiafsnit"/>
    <w:uiPriority w:val="1"/>
    <w:rsid w:val="0085172C"/>
    <w:rPr>
      <w:color w:val="auto"/>
    </w:rPr>
  </w:style>
  <w:style w:type="character" w:customStyle="1" w:styleId="Typografi135">
    <w:name w:val="Typografi135"/>
    <w:basedOn w:val="Standardskrifttypeiafsnit"/>
    <w:uiPriority w:val="1"/>
    <w:rsid w:val="0085172C"/>
    <w:rPr>
      <w:color w:val="auto"/>
    </w:rPr>
  </w:style>
  <w:style w:type="character" w:customStyle="1" w:styleId="Typografi136">
    <w:name w:val="Typografi136"/>
    <w:basedOn w:val="Standardskrifttypeiafsnit"/>
    <w:uiPriority w:val="1"/>
    <w:rsid w:val="0085172C"/>
    <w:rPr>
      <w:color w:val="auto"/>
    </w:rPr>
  </w:style>
  <w:style w:type="character" w:customStyle="1" w:styleId="Typografi137">
    <w:name w:val="Typografi137"/>
    <w:basedOn w:val="Standardskrifttypeiafsnit"/>
    <w:uiPriority w:val="1"/>
    <w:rsid w:val="0085172C"/>
    <w:rPr>
      <w:color w:val="auto"/>
    </w:rPr>
  </w:style>
  <w:style w:type="character" w:customStyle="1" w:styleId="Typografi138">
    <w:name w:val="Typografi138"/>
    <w:basedOn w:val="Standardskrifttypeiafsnit"/>
    <w:uiPriority w:val="1"/>
    <w:rsid w:val="0085172C"/>
    <w:rPr>
      <w:color w:val="auto"/>
    </w:rPr>
  </w:style>
  <w:style w:type="character" w:customStyle="1" w:styleId="Typografi139">
    <w:name w:val="Typografi139"/>
    <w:basedOn w:val="Standardskrifttypeiafsnit"/>
    <w:uiPriority w:val="1"/>
    <w:rsid w:val="0085172C"/>
    <w:rPr>
      <w:color w:val="auto"/>
    </w:rPr>
  </w:style>
  <w:style w:type="character" w:customStyle="1" w:styleId="Typografi140">
    <w:name w:val="Typografi140"/>
    <w:basedOn w:val="Standardskrifttypeiafsnit"/>
    <w:uiPriority w:val="1"/>
    <w:rsid w:val="0085172C"/>
    <w:rPr>
      <w:color w:val="auto"/>
    </w:rPr>
  </w:style>
  <w:style w:type="character" w:customStyle="1" w:styleId="Typografi141">
    <w:name w:val="Typografi141"/>
    <w:basedOn w:val="Standardskrifttypeiafsnit"/>
    <w:uiPriority w:val="1"/>
    <w:rsid w:val="0085172C"/>
    <w:rPr>
      <w:color w:val="auto"/>
    </w:rPr>
  </w:style>
  <w:style w:type="character" w:customStyle="1" w:styleId="Typografi142">
    <w:name w:val="Typografi142"/>
    <w:basedOn w:val="Standardskrifttypeiafsnit"/>
    <w:uiPriority w:val="1"/>
    <w:rsid w:val="0085172C"/>
    <w:rPr>
      <w:color w:val="auto"/>
    </w:rPr>
  </w:style>
  <w:style w:type="character" w:customStyle="1" w:styleId="Typografi143">
    <w:name w:val="Typografi143"/>
    <w:basedOn w:val="Standardskrifttypeiafsnit"/>
    <w:uiPriority w:val="1"/>
    <w:rsid w:val="0085172C"/>
    <w:rPr>
      <w:color w:val="auto"/>
    </w:rPr>
  </w:style>
  <w:style w:type="character" w:customStyle="1" w:styleId="Typografi144">
    <w:name w:val="Typografi144"/>
    <w:basedOn w:val="Standardskrifttypeiafsnit"/>
    <w:uiPriority w:val="1"/>
    <w:rsid w:val="0085172C"/>
    <w:rPr>
      <w:color w:val="auto"/>
    </w:rPr>
  </w:style>
  <w:style w:type="character" w:customStyle="1" w:styleId="Typografi145">
    <w:name w:val="Typografi145"/>
    <w:basedOn w:val="Standardskrifttypeiafsnit"/>
    <w:uiPriority w:val="1"/>
    <w:rsid w:val="0085172C"/>
    <w:rPr>
      <w:color w:val="auto"/>
    </w:rPr>
  </w:style>
  <w:style w:type="character" w:customStyle="1" w:styleId="Typografi146">
    <w:name w:val="Typografi146"/>
    <w:basedOn w:val="Standardskrifttypeiafsnit"/>
    <w:uiPriority w:val="1"/>
    <w:rsid w:val="0085172C"/>
    <w:rPr>
      <w:color w:val="auto"/>
    </w:rPr>
  </w:style>
  <w:style w:type="character" w:customStyle="1" w:styleId="Typografi147">
    <w:name w:val="Typografi147"/>
    <w:basedOn w:val="Standardskrifttypeiafsnit"/>
    <w:uiPriority w:val="1"/>
    <w:rsid w:val="0085172C"/>
    <w:rPr>
      <w:color w:val="auto"/>
    </w:rPr>
  </w:style>
  <w:style w:type="character" w:customStyle="1" w:styleId="Typografi148">
    <w:name w:val="Typografi148"/>
    <w:basedOn w:val="Standardskrifttypeiafsnit"/>
    <w:uiPriority w:val="1"/>
    <w:rsid w:val="0085172C"/>
    <w:rPr>
      <w:color w:val="auto"/>
    </w:rPr>
  </w:style>
  <w:style w:type="character" w:customStyle="1" w:styleId="Typografi149">
    <w:name w:val="Typografi149"/>
    <w:basedOn w:val="Standardskrifttypeiafsnit"/>
    <w:uiPriority w:val="1"/>
    <w:rsid w:val="0085172C"/>
    <w:rPr>
      <w:color w:val="auto"/>
    </w:rPr>
  </w:style>
  <w:style w:type="character" w:customStyle="1" w:styleId="Typografi150">
    <w:name w:val="Typografi150"/>
    <w:basedOn w:val="Standardskrifttypeiafsnit"/>
    <w:uiPriority w:val="1"/>
    <w:rsid w:val="0085172C"/>
    <w:rPr>
      <w:color w:val="auto"/>
    </w:rPr>
  </w:style>
  <w:style w:type="character" w:customStyle="1" w:styleId="Typografi151">
    <w:name w:val="Typografi151"/>
    <w:basedOn w:val="Standardskrifttypeiafsnit"/>
    <w:uiPriority w:val="1"/>
    <w:rsid w:val="0085172C"/>
    <w:rPr>
      <w:color w:val="auto"/>
    </w:rPr>
  </w:style>
  <w:style w:type="character" w:customStyle="1" w:styleId="Typografi152">
    <w:name w:val="Typografi152"/>
    <w:basedOn w:val="Standardskrifttypeiafsnit"/>
    <w:uiPriority w:val="1"/>
    <w:rsid w:val="004D7D70"/>
    <w:rPr>
      <w:color w:val="auto"/>
    </w:rPr>
  </w:style>
  <w:style w:type="character" w:customStyle="1" w:styleId="Typografi153">
    <w:name w:val="Typografi153"/>
    <w:basedOn w:val="Standardskrifttypeiafsnit"/>
    <w:uiPriority w:val="1"/>
    <w:rsid w:val="004D7D70"/>
    <w:rPr>
      <w:color w:val="auto"/>
    </w:rPr>
  </w:style>
  <w:style w:type="character" w:customStyle="1" w:styleId="Typografi154">
    <w:name w:val="Typografi154"/>
    <w:basedOn w:val="Standardskrifttypeiafsnit"/>
    <w:uiPriority w:val="1"/>
    <w:rsid w:val="004D7D70"/>
    <w:rPr>
      <w:color w:val="auto"/>
    </w:rPr>
  </w:style>
  <w:style w:type="character" w:customStyle="1" w:styleId="Typografi155">
    <w:name w:val="Typografi155"/>
    <w:basedOn w:val="Standardskrifttypeiafsnit"/>
    <w:uiPriority w:val="1"/>
    <w:rsid w:val="004D7D70"/>
    <w:rPr>
      <w:color w:val="auto"/>
    </w:rPr>
  </w:style>
  <w:style w:type="character" w:customStyle="1" w:styleId="Typografi156">
    <w:name w:val="Typografi156"/>
    <w:basedOn w:val="Standardskrifttypeiafsnit"/>
    <w:uiPriority w:val="1"/>
    <w:rsid w:val="004D7D70"/>
    <w:rPr>
      <w:color w:val="auto"/>
    </w:rPr>
  </w:style>
  <w:style w:type="character" w:customStyle="1" w:styleId="Typografi157">
    <w:name w:val="Typografi157"/>
    <w:basedOn w:val="Standardskrifttypeiafsnit"/>
    <w:uiPriority w:val="1"/>
    <w:rsid w:val="004D7D70"/>
    <w:rPr>
      <w:color w:val="auto"/>
    </w:rPr>
  </w:style>
  <w:style w:type="character" w:customStyle="1" w:styleId="Typografi158">
    <w:name w:val="Typografi158"/>
    <w:basedOn w:val="Standardskrifttypeiafsnit"/>
    <w:uiPriority w:val="1"/>
    <w:rsid w:val="004D7D70"/>
    <w:rPr>
      <w:color w:val="auto"/>
    </w:rPr>
  </w:style>
  <w:style w:type="character" w:customStyle="1" w:styleId="Typografi159">
    <w:name w:val="Typografi159"/>
    <w:basedOn w:val="Standardskrifttypeiafsnit"/>
    <w:uiPriority w:val="1"/>
    <w:rsid w:val="004D7D70"/>
    <w:rPr>
      <w:color w:val="auto"/>
    </w:rPr>
  </w:style>
  <w:style w:type="character" w:customStyle="1" w:styleId="Typografi160">
    <w:name w:val="Typografi160"/>
    <w:basedOn w:val="Standardskrifttypeiafsnit"/>
    <w:uiPriority w:val="1"/>
    <w:rsid w:val="004D7D70"/>
    <w:rPr>
      <w:color w:val="auto"/>
    </w:rPr>
  </w:style>
  <w:style w:type="character" w:customStyle="1" w:styleId="Typografi161">
    <w:name w:val="Typografi161"/>
    <w:basedOn w:val="Standardskrifttypeiafsnit"/>
    <w:uiPriority w:val="1"/>
    <w:rsid w:val="004D7D70"/>
    <w:rPr>
      <w:color w:val="auto"/>
    </w:rPr>
  </w:style>
  <w:style w:type="character" w:customStyle="1" w:styleId="Typografi162">
    <w:name w:val="Typografi162"/>
    <w:basedOn w:val="Standardskrifttypeiafsnit"/>
    <w:uiPriority w:val="1"/>
    <w:rsid w:val="00A4120B"/>
    <w:rPr>
      <w:color w:val="auto"/>
    </w:rPr>
  </w:style>
  <w:style w:type="character" w:customStyle="1" w:styleId="Typografi163">
    <w:name w:val="Typografi163"/>
    <w:basedOn w:val="Standardskrifttypeiafsnit"/>
    <w:uiPriority w:val="1"/>
    <w:rsid w:val="00A4120B"/>
    <w:rPr>
      <w:color w:val="auto"/>
    </w:rPr>
  </w:style>
  <w:style w:type="character" w:customStyle="1" w:styleId="Typografi164">
    <w:name w:val="Typografi164"/>
    <w:basedOn w:val="Standardskrifttypeiafsnit"/>
    <w:uiPriority w:val="1"/>
    <w:rsid w:val="00A4120B"/>
    <w:rPr>
      <w:color w:val="auto"/>
    </w:rPr>
  </w:style>
  <w:style w:type="character" w:customStyle="1" w:styleId="Typografi165">
    <w:name w:val="Typografi165"/>
    <w:basedOn w:val="Standardskrifttypeiafsnit"/>
    <w:uiPriority w:val="1"/>
    <w:rsid w:val="00A4120B"/>
    <w:rPr>
      <w:color w:val="auto"/>
    </w:rPr>
  </w:style>
  <w:style w:type="character" w:customStyle="1" w:styleId="Typografi166">
    <w:name w:val="Typografi166"/>
    <w:basedOn w:val="Standardskrifttypeiafsnit"/>
    <w:uiPriority w:val="1"/>
    <w:rsid w:val="00A4120B"/>
    <w:rPr>
      <w:color w:val="auto"/>
    </w:rPr>
  </w:style>
  <w:style w:type="character" w:customStyle="1" w:styleId="Typografi167">
    <w:name w:val="Typografi167"/>
    <w:basedOn w:val="Standardskrifttypeiafsnit"/>
    <w:uiPriority w:val="1"/>
    <w:rsid w:val="00A4120B"/>
    <w:rPr>
      <w:color w:val="auto"/>
    </w:rPr>
  </w:style>
  <w:style w:type="character" w:customStyle="1" w:styleId="Typografi168">
    <w:name w:val="Typografi168"/>
    <w:basedOn w:val="Standardskrifttypeiafsnit"/>
    <w:uiPriority w:val="1"/>
    <w:rsid w:val="00A4120B"/>
    <w:rPr>
      <w:color w:val="auto"/>
    </w:rPr>
  </w:style>
  <w:style w:type="character" w:customStyle="1" w:styleId="Typografi169">
    <w:name w:val="Typografi169"/>
    <w:basedOn w:val="Standardskrifttypeiafsnit"/>
    <w:uiPriority w:val="1"/>
    <w:rsid w:val="00A4120B"/>
    <w:rPr>
      <w:color w:val="auto"/>
    </w:rPr>
  </w:style>
  <w:style w:type="character" w:customStyle="1" w:styleId="Typografi170">
    <w:name w:val="Typografi170"/>
    <w:basedOn w:val="Standardskrifttypeiafsnit"/>
    <w:uiPriority w:val="1"/>
    <w:rsid w:val="00A4120B"/>
    <w:rPr>
      <w:color w:val="auto"/>
    </w:rPr>
  </w:style>
  <w:style w:type="character" w:customStyle="1" w:styleId="Typografi171">
    <w:name w:val="Typografi171"/>
    <w:basedOn w:val="Standardskrifttypeiafsnit"/>
    <w:uiPriority w:val="1"/>
    <w:rsid w:val="00A4120B"/>
    <w:rPr>
      <w:color w:val="auto"/>
    </w:rPr>
  </w:style>
  <w:style w:type="character" w:customStyle="1" w:styleId="Typografi172">
    <w:name w:val="Typografi172"/>
    <w:basedOn w:val="Standardskrifttypeiafsnit"/>
    <w:uiPriority w:val="1"/>
    <w:rsid w:val="00E612E6"/>
    <w:rPr>
      <w:color w:val="auto"/>
    </w:rPr>
  </w:style>
  <w:style w:type="character" w:customStyle="1" w:styleId="Typografi173">
    <w:name w:val="Typografi173"/>
    <w:basedOn w:val="Standardskrifttypeiafsnit"/>
    <w:uiPriority w:val="1"/>
    <w:rsid w:val="00E612E6"/>
    <w:rPr>
      <w:color w:val="auto"/>
    </w:rPr>
  </w:style>
  <w:style w:type="character" w:customStyle="1" w:styleId="Typografi174">
    <w:name w:val="Typografi174"/>
    <w:basedOn w:val="Standardskrifttypeiafsnit"/>
    <w:uiPriority w:val="1"/>
    <w:rsid w:val="00E612E6"/>
    <w:rPr>
      <w:color w:val="auto"/>
    </w:rPr>
  </w:style>
  <w:style w:type="character" w:customStyle="1" w:styleId="Typografi175">
    <w:name w:val="Typografi175"/>
    <w:basedOn w:val="Standardskrifttypeiafsnit"/>
    <w:uiPriority w:val="1"/>
    <w:rsid w:val="00E612E6"/>
    <w:rPr>
      <w:color w:val="auto"/>
    </w:rPr>
  </w:style>
  <w:style w:type="character" w:customStyle="1" w:styleId="Typografi176">
    <w:name w:val="Typografi176"/>
    <w:basedOn w:val="Standardskrifttypeiafsnit"/>
    <w:uiPriority w:val="1"/>
    <w:rsid w:val="00E612E6"/>
    <w:rPr>
      <w:color w:val="auto"/>
    </w:rPr>
  </w:style>
  <w:style w:type="character" w:customStyle="1" w:styleId="Typografi177">
    <w:name w:val="Typografi177"/>
    <w:basedOn w:val="Standardskrifttypeiafsnit"/>
    <w:uiPriority w:val="1"/>
    <w:rsid w:val="00E612E6"/>
    <w:rPr>
      <w:color w:val="auto"/>
    </w:rPr>
  </w:style>
  <w:style w:type="character" w:customStyle="1" w:styleId="Typografi178">
    <w:name w:val="Typografi178"/>
    <w:basedOn w:val="Standardskrifttypeiafsnit"/>
    <w:uiPriority w:val="1"/>
    <w:rsid w:val="00E612E6"/>
    <w:rPr>
      <w:color w:val="auto"/>
    </w:rPr>
  </w:style>
  <w:style w:type="character" w:customStyle="1" w:styleId="Typografi179">
    <w:name w:val="Typografi179"/>
    <w:basedOn w:val="Standardskrifttypeiafsnit"/>
    <w:uiPriority w:val="1"/>
    <w:rsid w:val="00E612E6"/>
    <w:rPr>
      <w:color w:val="auto"/>
    </w:rPr>
  </w:style>
  <w:style w:type="character" w:customStyle="1" w:styleId="Typografi180">
    <w:name w:val="Typografi180"/>
    <w:basedOn w:val="Standardskrifttypeiafsnit"/>
    <w:uiPriority w:val="1"/>
    <w:rsid w:val="00E612E6"/>
    <w:rPr>
      <w:color w:val="auto"/>
    </w:rPr>
  </w:style>
  <w:style w:type="character" w:customStyle="1" w:styleId="Typografi181">
    <w:name w:val="Typografi181"/>
    <w:basedOn w:val="Standardskrifttypeiafsnit"/>
    <w:uiPriority w:val="1"/>
    <w:rsid w:val="00E612E6"/>
    <w:rPr>
      <w:color w:val="auto"/>
    </w:rPr>
  </w:style>
  <w:style w:type="character" w:customStyle="1" w:styleId="Typografi182">
    <w:name w:val="Typografi182"/>
    <w:basedOn w:val="Standardskrifttypeiafsnit"/>
    <w:uiPriority w:val="1"/>
    <w:rsid w:val="00E612E6"/>
    <w:rPr>
      <w:color w:val="auto"/>
    </w:rPr>
  </w:style>
  <w:style w:type="character" w:customStyle="1" w:styleId="Typografi183">
    <w:name w:val="Typografi183"/>
    <w:basedOn w:val="Standardskrifttypeiafsnit"/>
    <w:uiPriority w:val="1"/>
    <w:rsid w:val="00E612E6"/>
    <w:rPr>
      <w:color w:val="auto"/>
    </w:rPr>
  </w:style>
  <w:style w:type="character" w:customStyle="1" w:styleId="Typografi184">
    <w:name w:val="Typografi184"/>
    <w:basedOn w:val="Standardskrifttypeiafsnit"/>
    <w:uiPriority w:val="1"/>
    <w:rsid w:val="00794A99"/>
    <w:rPr>
      <w:color w:val="auto"/>
    </w:rPr>
  </w:style>
  <w:style w:type="character" w:customStyle="1" w:styleId="Typografi185">
    <w:name w:val="Typografi185"/>
    <w:basedOn w:val="Standardskrifttypeiafsnit"/>
    <w:uiPriority w:val="1"/>
    <w:rsid w:val="00794A99"/>
    <w:rPr>
      <w:color w:val="auto"/>
    </w:rPr>
  </w:style>
  <w:style w:type="character" w:customStyle="1" w:styleId="Typografi186">
    <w:name w:val="Typografi186"/>
    <w:basedOn w:val="Standardskrifttypeiafsnit"/>
    <w:uiPriority w:val="1"/>
    <w:rsid w:val="00794A99"/>
    <w:rPr>
      <w:color w:val="auto"/>
    </w:rPr>
  </w:style>
  <w:style w:type="character" w:customStyle="1" w:styleId="Typografi187">
    <w:name w:val="Typografi187"/>
    <w:basedOn w:val="Standardskrifttypeiafsnit"/>
    <w:uiPriority w:val="1"/>
    <w:rsid w:val="00794A99"/>
    <w:rPr>
      <w:color w:val="auto"/>
    </w:rPr>
  </w:style>
  <w:style w:type="character" w:customStyle="1" w:styleId="Typografi188">
    <w:name w:val="Typografi188"/>
    <w:basedOn w:val="Standardskrifttypeiafsnit"/>
    <w:uiPriority w:val="1"/>
    <w:rsid w:val="00794A99"/>
    <w:rPr>
      <w:color w:val="auto"/>
    </w:rPr>
  </w:style>
  <w:style w:type="character" w:customStyle="1" w:styleId="Typografi189">
    <w:name w:val="Typografi189"/>
    <w:basedOn w:val="Standardskrifttypeiafsnit"/>
    <w:uiPriority w:val="1"/>
    <w:rsid w:val="00794A99"/>
    <w:rPr>
      <w:color w:val="auto"/>
    </w:rPr>
  </w:style>
  <w:style w:type="character" w:customStyle="1" w:styleId="Typografi190">
    <w:name w:val="Typografi190"/>
    <w:basedOn w:val="Standardskrifttypeiafsnit"/>
    <w:uiPriority w:val="1"/>
    <w:rsid w:val="00794A99"/>
    <w:rPr>
      <w:color w:val="auto"/>
    </w:rPr>
  </w:style>
  <w:style w:type="character" w:customStyle="1" w:styleId="Typografi191">
    <w:name w:val="Typografi191"/>
    <w:basedOn w:val="Standardskrifttypeiafsnit"/>
    <w:uiPriority w:val="1"/>
    <w:rsid w:val="00794A99"/>
    <w:rPr>
      <w:color w:val="auto"/>
    </w:rPr>
  </w:style>
  <w:style w:type="character" w:customStyle="1" w:styleId="Typografi192">
    <w:name w:val="Typografi192"/>
    <w:basedOn w:val="Standardskrifttypeiafsnit"/>
    <w:uiPriority w:val="1"/>
    <w:rsid w:val="00794A99"/>
    <w:rPr>
      <w:color w:val="auto"/>
    </w:rPr>
  </w:style>
  <w:style w:type="character" w:customStyle="1" w:styleId="Typografi193">
    <w:name w:val="Typografi193"/>
    <w:basedOn w:val="Standardskrifttypeiafsnit"/>
    <w:uiPriority w:val="1"/>
    <w:rsid w:val="00794A99"/>
    <w:rPr>
      <w:color w:val="auto"/>
    </w:rPr>
  </w:style>
  <w:style w:type="character" w:customStyle="1" w:styleId="Typografi194">
    <w:name w:val="Typografi194"/>
    <w:basedOn w:val="Standardskrifttypeiafsnit"/>
    <w:uiPriority w:val="1"/>
    <w:rsid w:val="00794A99"/>
    <w:rPr>
      <w:color w:val="auto"/>
    </w:rPr>
  </w:style>
  <w:style w:type="character" w:customStyle="1" w:styleId="Typografi195">
    <w:name w:val="Typografi195"/>
    <w:basedOn w:val="Standardskrifttypeiafsnit"/>
    <w:uiPriority w:val="1"/>
    <w:rsid w:val="00794A99"/>
    <w:rPr>
      <w:color w:val="auto"/>
    </w:rPr>
  </w:style>
  <w:style w:type="character" w:customStyle="1" w:styleId="Typografi196">
    <w:name w:val="Typografi196"/>
    <w:basedOn w:val="Standardskrifttypeiafsnit"/>
    <w:uiPriority w:val="1"/>
    <w:rsid w:val="00794A99"/>
    <w:rPr>
      <w:color w:val="auto"/>
    </w:rPr>
  </w:style>
  <w:style w:type="character" w:customStyle="1" w:styleId="Typografi197">
    <w:name w:val="Typografi197"/>
    <w:basedOn w:val="Standardskrifttypeiafsnit"/>
    <w:uiPriority w:val="1"/>
    <w:rsid w:val="00794A99"/>
    <w:rPr>
      <w:color w:val="auto"/>
    </w:rPr>
  </w:style>
  <w:style w:type="character" w:customStyle="1" w:styleId="Typografi198">
    <w:name w:val="Typografi198"/>
    <w:basedOn w:val="Standardskrifttypeiafsnit"/>
    <w:uiPriority w:val="1"/>
    <w:rsid w:val="00794A99"/>
    <w:rPr>
      <w:color w:val="auto"/>
    </w:rPr>
  </w:style>
  <w:style w:type="character" w:customStyle="1" w:styleId="Typografi199">
    <w:name w:val="Typografi199"/>
    <w:basedOn w:val="Standardskrifttypeiafsnit"/>
    <w:uiPriority w:val="1"/>
    <w:rsid w:val="00DA29F7"/>
    <w:rPr>
      <w:color w:val="auto"/>
    </w:rPr>
  </w:style>
  <w:style w:type="character" w:customStyle="1" w:styleId="Typografi200">
    <w:name w:val="Typografi200"/>
    <w:basedOn w:val="Standardskrifttypeiafsnit"/>
    <w:uiPriority w:val="1"/>
    <w:rsid w:val="00DA29F7"/>
    <w:rPr>
      <w:color w:val="auto"/>
    </w:rPr>
  </w:style>
  <w:style w:type="character" w:customStyle="1" w:styleId="Typografi201">
    <w:name w:val="Typografi201"/>
    <w:basedOn w:val="Standardskrifttypeiafsnit"/>
    <w:uiPriority w:val="1"/>
    <w:rsid w:val="00DA29F7"/>
    <w:rPr>
      <w:color w:val="auto"/>
    </w:rPr>
  </w:style>
  <w:style w:type="character" w:customStyle="1" w:styleId="Typografi202">
    <w:name w:val="Typografi202"/>
    <w:basedOn w:val="Standardskrifttypeiafsnit"/>
    <w:uiPriority w:val="1"/>
    <w:rsid w:val="00DA29F7"/>
    <w:rPr>
      <w:color w:val="auto"/>
    </w:rPr>
  </w:style>
  <w:style w:type="character" w:customStyle="1" w:styleId="Typografi203">
    <w:name w:val="Typografi203"/>
    <w:basedOn w:val="Standardskrifttypeiafsnit"/>
    <w:uiPriority w:val="1"/>
    <w:rsid w:val="00DA29F7"/>
    <w:rPr>
      <w:color w:val="auto"/>
    </w:rPr>
  </w:style>
  <w:style w:type="character" w:customStyle="1" w:styleId="Typografi204">
    <w:name w:val="Typografi204"/>
    <w:basedOn w:val="Standardskrifttypeiafsnit"/>
    <w:uiPriority w:val="1"/>
    <w:rsid w:val="00DA29F7"/>
    <w:rPr>
      <w:color w:val="auto"/>
    </w:rPr>
  </w:style>
  <w:style w:type="character" w:customStyle="1" w:styleId="Typografi205">
    <w:name w:val="Typografi205"/>
    <w:basedOn w:val="Standardskrifttypeiafsnit"/>
    <w:uiPriority w:val="1"/>
    <w:rsid w:val="00DA29F7"/>
    <w:rPr>
      <w:color w:val="auto"/>
    </w:rPr>
  </w:style>
  <w:style w:type="character" w:customStyle="1" w:styleId="Typografi206">
    <w:name w:val="Typografi206"/>
    <w:basedOn w:val="Standardskrifttypeiafsnit"/>
    <w:uiPriority w:val="1"/>
    <w:rsid w:val="00DA29F7"/>
    <w:rPr>
      <w:color w:val="auto"/>
    </w:rPr>
  </w:style>
  <w:style w:type="character" w:customStyle="1" w:styleId="Typografi207">
    <w:name w:val="Typografi207"/>
    <w:basedOn w:val="Standardskrifttypeiafsnit"/>
    <w:uiPriority w:val="1"/>
    <w:rsid w:val="00DA29F7"/>
    <w:rPr>
      <w:color w:val="auto"/>
    </w:rPr>
  </w:style>
  <w:style w:type="character" w:customStyle="1" w:styleId="Typografi208">
    <w:name w:val="Typografi208"/>
    <w:basedOn w:val="Standardskrifttypeiafsnit"/>
    <w:uiPriority w:val="1"/>
    <w:rsid w:val="00DA29F7"/>
    <w:rPr>
      <w:b w:val="0"/>
      <w:i w:val="0"/>
      <w:color w:val="auto"/>
    </w:rPr>
  </w:style>
  <w:style w:type="character" w:customStyle="1" w:styleId="Typografi209">
    <w:name w:val="Typografi209"/>
    <w:basedOn w:val="Standardskrifttypeiafsnit"/>
    <w:uiPriority w:val="1"/>
    <w:rsid w:val="00A708D0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legal-people.d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05.%20SKEMAER%20&amp;%20DOKUMENTER\01.%20CV-SKEMA%20-%20SAGSBEHANDLER\LEGAL%20PEOPLE%20-%20CV%20SKEMA%202026%20-%20UDEN%20garanterede%20timer%20-%20110226%20K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1365C9407F47328930B5E459937C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DA11F9-BA3E-490F-A687-4299A511FF1B}"/>
      </w:docPartPr>
      <w:docPartBody>
        <w:p w:rsidR="00C21643" w:rsidRDefault="00C21643">
          <w:pPr>
            <w:pStyle w:val="F71365C9407F47328930B5E459937C81"/>
          </w:pPr>
          <w:r w:rsidRPr="00124688">
            <w:rPr>
              <w:color w:val="071320" w:themeColor="text2" w:themeShade="80"/>
              <w:lang w:bidi="da-DK"/>
            </w:rPr>
            <w:t>Angiv fornavne</w:t>
          </w:r>
        </w:p>
      </w:docPartBody>
    </w:docPart>
    <w:docPart>
      <w:docPartPr>
        <w:name w:val="B1A1640AA76B4CBEBFA68012668121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FF5590-A276-496D-A607-43CC9D85A1CF}"/>
      </w:docPartPr>
      <w:docPartBody>
        <w:p w:rsidR="00C21643" w:rsidRDefault="00C21643">
          <w:pPr>
            <w:pStyle w:val="B1A1640AA76B4CBEBFA6801266812171"/>
          </w:pPr>
          <w:r w:rsidRPr="00124688">
            <w:rPr>
              <w:color w:val="071320" w:themeColor="text2" w:themeShade="80"/>
              <w:lang w:bidi="da-DK"/>
            </w:rPr>
            <w:t>Angiv efternavn</w:t>
          </w:r>
        </w:p>
      </w:docPartBody>
    </w:docPart>
    <w:docPart>
      <w:docPartPr>
        <w:name w:val="F31EF147293C47669D8360816BD6F7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EFD448-B35A-4C2C-8436-CE67896394DF}"/>
      </w:docPartPr>
      <w:docPartBody>
        <w:p w:rsidR="00C21643" w:rsidRDefault="00C21643">
          <w:pPr>
            <w:pStyle w:val="F31EF147293C47669D8360816BD6F756"/>
          </w:pPr>
          <w:r w:rsidRPr="00124688">
            <w:rPr>
              <w:color w:val="071320" w:themeColor="text2" w:themeShade="80"/>
              <w:lang w:bidi="da-DK"/>
            </w:rPr>
            <w:t>Angiv hjemmeadresse</w:t>
          </w:r>
        </w:p>
      </w:docPartBody>
    </w:docPart>
    <w:docPart>
      <w:docPartPr>
        <w:name w:val="E0F99E61A65142F687F7810E6DB212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1D9F22-DD22-4AAF-9813-8C8634029A37}"/>
      </w:docPartPr>
      <w:docPartBody>
        <w:p w:rsidR="00C21643" w:rsidRDefault="00C21643">
          <w:pPr>
            <w:pStyle w:val="E0F99E61A65142F687F7810E6DB212B4"/>
          </w:pPr>
          <w:r w:rsidRPr="00124688">
            <w:rPr>
              <w:color w:val="071320" w:themeColor="text2" w:themeShade="80"/>
              <w:lang w:bidi="da-DK"/>
            </w:rPr>
            <w:t>Angiv postnr.</w:t>
          </w:r>
        </w:p>
      </w:docPartBody>
    </w:docPart>
    <w:docPart>
      <w:docPartPr>
        <w:name w:val="D7D388BE13444B45AE60B89C520A7F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634C73-029E-49A4-A2E0-481BA059593B}"/>
      </w:docPartPr>
      <w:docPartBody>
        <w:p w:rsidR="00C21643" w:rsidRDefault="00C21643">
          <w:pPr>
            <w:pStyle w:val="D7D388BE13444B45AE60B89C520A7FDF"/>
          </w:pPr>
          <w:r w:rsidRPr="00124688">
            <w:rPr>
              <w:color w:val="071320" w:themeColor="text2" w:themeShade="80"/>
              <w:lang w:bidi="da-DK"/>
            </w:rPr>
            <w:t>Angiv by</w:t>
          </w:r>
        </w:p>
      </w:docPartBody>
    </w:docPart>
    <w:docPart>
      <w:docPartPr>
        <w:name w:val="CE649485D27F4EB5B938A43AEFBC6E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B29973-F6EF-4FD3-A692-F100B0C712F6}"/>
      </w:docPartPr>
      <w:docPartBody>
        <w:p w:rsidR="00C21643" w:rsidRDefault="00C21643">
          <w:pPr>
            <w:pStyle w:val="CE649485D27F4EB5B938A43AEFBC6EB9"/>
          </w:pPr>
          <w:r w:rsidRPr="00124688">
            <w:rPr>
              <w:color w:val="071320" w:themeColor="text2" w:themeShade="80"/>
              <w:lang w:bidi="da-DK"/>
            </w:rPr>
            <w:t>Angiv land</w:t>
          </w:r>
        </w:p>
      </w:docPartBody>
    </w:docPart>
    <w:docPart>
      <w:docPartPr>
        <w:name w:val="8A949ADA19F5452984553B30F27F01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B00FC1-B257-4DBB-9C3E-E53C44DF5393}"/>
      </w:docPartPr>
      <w:docPartBody>
        <w:p w:rsidR="00C21643" w:rsidRDefault="00C21643">
          <w:pPr>
            <w:pStyle w:val="8A949ADA19F5452984553B30F27F01C4"/>
          </w:pPr>
          <w:r w:rsidRPr="00124688">
            <w:rPr>
              <w:color w:val="071320" w:themeColor="text2" w:themeShade="80"/>
              <w:lang w:bidi="da-DK"/>
            </w:rPr>
            <w:t>Angiv mobiltelefon, privat</w:t>
          </w:r>
        </w:p>
      </w:docPartBody>
    </w:docPart>
    <w:docPart>
      <w:docPartPr>
        <w:name w:val="00F3EE52661F4939B6C0BA35C11B45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2F22D5-EB32-41D5-9E5C-70F2620E92A5}"/>
      </w:docPartPr>
      <w:docPartBody>
        <w:p w:rsidR="00C21643" w:rsidRDefault="00C21643">
          <w:pPr>
            <w:pStyle w:val="00F3EE52661F4939B6C0BA35C11B45F0"/>
          </w:pPr>
          <w:r w:rsidRPr="00124688">
            <w:rPr>
              <w:color w:val="071320" w:themeColor="text2" w:themeShade="80"/>
              <w:lang w:bidi="da-DK"/>
            </w:rPr>
            <w:t>Angiv mailadresse, privat</w:t>
          </w:r>
        </w:p>
      </w:docPartBody>
    </w:docPart>
    <w:docPart>
      <w:docPartPr>
        <w:name w:val="0018E4366A7D456FB6264D8264AE48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9E0724-C000-4CD2-AD05-B56017874ADA}"/>
      </w:docPartPr>
      <w:docPartBody>
        <w:p w:rsidR="00C21643" w:rsidRDefault="00C21643">
          <w:pPr>
            <w:pStyle w:val="0018E4366A7D456FB6264D8264AE48BE"/>
          </w:pPr>
          <w:r w:rsidRPr="00124688">
            <w:rPr>
              <w:rStyle w:val="Pladsholdertekst"/>
              <w:color w:val="071320" w:themeColor="text2" w:themeShade="80"/>
            </w:rPr>
            <w:t>Angiv firmanavn</w:t>
          </w:r>
        </w:p>
      </w:docPartBody>
    </w:docPart>
    <w:docPart>
      <w:docPartPr>
        <w:name w:val="D8764EDE564A44ABB92CC369AA9620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3D2036-6CCE-4984-8E58-8D838D1E0CAE}"/>
      </w:docPartPr>
      <w:docPartBody>
        <w:p w:rsidR="00C21643" w:rsidRDefault="00C21643">
          <w:pPr>
            <w:pStyle w:val="D8764EDE564A44ABB92CC369AA962052"/>
          </w:pPr>
          <w:r w:rsidRPr="00124688">
            <w:rPr>
              <w:rStyle w:val="Pladsholdertekst"/>
              <w:color w:val="071320" w:themeColor="text2" w:themeShade="80"/>
            </w:rPr>
            <w:t>Angiv CVR-nr.</w:t>
          </w:r>
        </w:p>
      </w:docPartBody>
    </w:docPart>
    <w:docPart>
      <w:docPartPr>
        <w:name w:val="39E7667D343541B4B42712FAC5DDCC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A04449-4E7F-403D-9AE1-94DD2317874E}"/>
      </w:docPartPr>
      <w:docPartBody>
        <w:p w:rsidR="00C21643" w:rsidRDefault="00C21643">
          <w:pPr>
            <w:pStyle w:val="39E7667D343541B4B42712FAC5DDCC19"/>
          </w:pPr>
          <w:r w:rsidRPr="00124688">
            <w:rPr>
              <w:rStyle w:val="Pladsholdertekst"/>
              <w:color w:val="071320" w:themeColor="text2" w:themeShade="80"/>
            </w:rPr>
            <w:t>Angiv en dato.</w:t>
          </w:r>
        </w:p>
      </w:docPartBody>
    </w:docPart>
    <w:docPart>
      <w:docPartPr>
        <w:name w:val="7E7C90FFAD3244778E184550127893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DD4330-B3BE-4A16-A5AE-57E8566E73B2}"/>
      </w:docPartPr>
      <w:docPartBody>
        <w:p w:rsidR="00C21643" w:rsidRDefault="00C21643">
          <w:pPr>
            <w:pStyle w:val="7E7C90FFAD3244778E1845501278938D"/>
          </w:pPr>
          <w:r w:rsidRPr="00124688">
            <w:rPr>
              <w:rStyle w:val="Pladsholdertekst"/>
              <w:color w:val="071320" w:themeColor="text2" w:themeShade="80"/>
            </w:rPr>
            <w:t>Angiv hvilken dato du tidligst kan starte i nyt job</w:t>
          </w:r>
        </w:p>
      </w:docPartBody>
    </w:docPart>
    <w:docPart>
      <w:docPartPr>
        <w:name w:val="401C94D2AF904FAA97A1C3A19D36F2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BF6699-24A5-47A3-BFD6-1F84F2123C77}"/>
      </w:docPartPr>
      <w:docPartBody>
        <w:p w:rsidR="00C21643" w:rsidRDefault="00C21643">
          <w:pPr>
            <w:pStyle w:val="401C94D2AF904FAA97A1C3A19D36F2FE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A1E180050D8D455AB3AC9BD751428F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1B6A5A-B202-4885-93ED-4FDAB0D4E63F}"/>
      </w:docPartPr>
      <w:docPartBody>
        <w:p w:rsidR="00C21643" w:rsidRDefault="00C21643">
          <w:pPr>
            <w:pStyle w:val="A1E180050D8D455AB3AC9BD751428F1F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678E44096ECA4CCC8E2AE5529C2D9C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112DE0-74BF-48DA-B94E-0CB0F6A3152D}"/>
      </w:docPartPr>
      <w:docPartBody>
        <w:p w:rsidR="00C21643" w:rsidRDefault="00C21643">
          <w:pPr>
            <w:pStyle w:val="678E44096ECA4CCC8E2AE5529C2D9CE8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4673B5C49FA247D1A3A73EC1FB9E4E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E61BCC-6EED-4115-B19E-B89E4F54ED05}"/>
      </w:docPartPr>
      <w:docPartBody>
        <w:p w:rsidR="00C21643" w:rsidRDefault="00C21643">
          <w:pPr>
            <w:pStyle w:val="4673B5C49FA247D1A3A73EC1FB9E4EB6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D0FE9913FC9F43B1BCA3342161EB06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34D77A-5AB6-43A1-936A-43CD07319C73}"/>
      </w:docPartPr>
      <w:docPartBody>
        <w:p w:rsidR="00C21643" w:rsidRDefault="00C21643">
          <w:pPr>
            <w:pStyle w:val="D0FE9913FC9F43B1BCA3342161EB06EB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F35F47FC88E34540819A8E9C708267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013356-B7D7-4F20-8EC3-50B3CB4811F5}"/>
      </w:docPartPr>
      <w:docPartBody>
        <w:p w:rsidR="00C21643" w:rsidRDefault="00C21643">
          <w:pPr>
            <w:pStyle w:val="F35F47FC88E34540819A8E9C708267F1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2FDBD968476740B9B95FE4C93791BD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6180D1-ED64-4C78-BC9F-4F0D8075BDD3}"/>
      </w:docPartPr>
      <w:docPartBody>
        <w:p w:rsidR="00C21643" w:rsidRDefault="00C21643">
          <w:pPr>
            <w:pStyle w:val="2FDBD968476740B9B95FE4C93791BD5B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9DCAB061F0F44C4397AAEF4FB982E9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7B94A2-A1ED-4A69-8BD5-D6A0CB41AB82}"/>
      </w:docPartPr>
      <w:docPartBody>
        <w:p w:rsidR="00C21643" w:rsidRDefault="00C21643">
          <w:pPr>
            <w:pStyle w:val="9DCAB061F0F44C4397AAEF4FB982E9F7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4E4B9D075989420F9FB25BAEFBBCC0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AFB1AC-DC93-4615-B835-5A80CDA7DDF0}"/>
      </w:docPartPr>
      <w:docPartBody>
        <w:p w:rsidR="00C21643" w:rsidRDefault="00C21643">
          <w:pPr>
            <w:pStyle w:val="4E4B9D075989420F9FB25BAEFBBCC0A1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27B4AF281B07435E8845A8221773AE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E55172-5526-41D9-B9F5-0D1EB006F67D}"/>
      </w:docPartPr>
      <w:docPartBody>
        <w:p w:rsidR="00C21643" w:rsidRDefault="00C21643">
          <w:pPr>
            <w:pStyle w:val="27B4AF281B07435E8845A8221773AE95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5EF6057950F243228065750CF58313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21E5D3-2BA5-46B1-851C-FA1D8A99E48F}"/>
      </w:docPartPr>
      <w:docPartBody>
        <w:p w:rsidR="00C21643" w:rsidRDefault="00C21643">
          <w:pPr>
            <w:pStyle w:val="5EF6057950F243228065750CF5831392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585B9EABA5EF4949B12D6BF117013C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6B328E-CA0B-4514-8A17-6C975EA2B6B4}"/>
      </w:docPartPr>
      <w:docPartBody>
        <w:p w:rsidR="00C21643" w:rsidRDefault="00C21643">
          <w:pPr>
            <w:pStyle w:val="585B9EABA5EF4949B12D6BF117013C7B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7EAA3D61E65F4289B2AD94A3BE6168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6C8AA9-CDBA-4E8A-AC39-5DF07154506D}"/>
      </w:docPartPr>
      <w:docPartBody>
        <w:p w:rsidR="00C21643" w:rsidRDefault="00C21643">
          <w:pPr>
            <w:pStyle w:val="7EAA3D61E65F4289B2AD94A3BE61686C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7296DB7FC9ED47E6BD20B33048D57A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5550C6-7CAF-4942-B0C6-D9F53C2D1519}"/>
      </w:docPartPr>
      <w:docPartBody>
        <w:p w:rsidR="00C21643" w:rsidRDefault="00C21643">
          <w:pPr>
            <w:pStyle w:val="7296DB7FC9ED47E6BD20B33048D57A9F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02AA4CC4065048589F4CA6AF0EC538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2E87B0-CA14-48BB-A0F7-726583C7CD6E}"/>
      </w:docPartPr>
      <w:docPartBody>
        <w:p w:rsidR="00C21643" w:rsidRDefault="00C21643">
          <w:pPr>
            <w:pStyle w:val="02AA4CC4065048589F4CA6AF0EC538A6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CF8D4DF133E84BDD804D6D5A5CD7E0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BD0081-8214-460D-B2C8-333F72611067}"/>
      </w:docPartPr>
      <w:docPartBody>
        <w:p w:rsidR="00C21643" w:rsidRDefault="00C21643">
          <w:pPr>
            <w:pStyle w:val="CF8D4DF133E84BDD804D6D5A5CD7E0D4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3E6EE9C54ED643B793B19DA365A72E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8A4391-8C31-40F7-8A07-30399123752E}"/>
      </w:docPartPr>
      <w:docPartBody>
        <w:p w:rsidR="00C21643" w:rsidRDefault="00C21643">
          <w:pPr>
            <w:pStyle w:val="3E6EE9C54ED643B793B19DA365A72E0C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FF361722AD54455B8654048083DE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BEA0C7-44E8-4C44-88F3-A6B4A06E3EAA}"/>
      </w:docPartPr>
      <w:docPartBody>
        <w:p w:rsidR="00C21643" w:rsidRDefault="00C21643">
          <w:pPr>
            <w:pStyle w:val="FF361722AD54455B8654048083DE58A1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8AFF793A67D945F58BF669AB829517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114E0A-346E-440A-8D1D-C0EC3526028F}"/>
      </w:docPartPr>
      <w:docPartBody>
        <w:p w:rsidR="00C21643" w:rsidRDefault="00C21643">
          <w:pPr>
            <w:pStyle w:val="8AFF793A67D945F58BF669AB829517D2"/>
          </w:pPr>
          <w:r w:rsidRPr="00124688">
            <w:rPr>
              <w:color w:val="071320" w:themeColor="text2" w:themeShade="80"/>
            </w:rPr>
            <w:t>Angiv andet her</w:t>
          </w:r>
        </w:p>
      </w:docPartBody>
    </w:docPart>
    <w:docPart>
      <w:docPartPr>
        <w:name w:val="FE1F18E7B4D44C7792F84917D32E64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671AF7-04AB-46D9-B2FA-BEAECDF828C1}"/>
      </w:docPartPr>
      <w:docPartBody>
        <w:p w:rsidR="00C21643" w:rsidRDefault="00C21643">
          <w:pPr>
            <w:pStyle w:val="FE1F18E7B4D44C7792F84917D32E644B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264F2623727C49A0A18AFD30A89C74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8F206A-E0DF-4481-B34C-9E37548447A6}"/>
      </w:docPartPr>
      <w:docPartBody>
        <w:p w:rsidR="00C21643" w:rsidRDefault="00C21643">
          <w:pPr>
            <w:pStyle w:val="264F2623727C49A0A18AFD30A89C74E9"/>
          </w:pPr>
          <w:r w:rsidRPr="00124688">
            <w:rPr>
              <w:color w:val="071320" w:themeColor="text2" w:themeShade="80"/>
            </w:rPr>
            <w:t>Angiv andet her</w:t>
          </w:r>
        </w:p>
      </w:docPartBody>
    </w:docPart>
    <w:docPart>
      <w:docPartPr>
        <w:name w:val="36D52015F2D045E7ACC1E586896EE6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F84570-C6E7-4059-B0BC-066CD0D648C7}"/>
      </w:docPartPr>
      <w:docPartBody>
        <w:p w:rsidR="00C21643" w:rsidRDefault="00C21643">
          <w:pPr>
            <w:pStyle w:val="36D52015F2D045E7ACC1E586896EE6C0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BE44297C11064823AFA0639BC163B0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161EE4-434C-4E9C-A5B6-241A45C0D765}"/>
      </w:docPartPr>
      <w:docPartBody>
        <w:p w:rsidR="00C21643" w:rsidRDefault="00C21643">
          <w:pPr>
            <w:pStyle w:val="BE44297C11064823AFA0639BC163B079"/>
          </w:pPr>
          <w:r w:rsidRPr="00124688">
            <w:rPr>
              <w:color w:val="071320" w:themeColor="text2" w:themeShade="80"/>
            </w:rPr>
            <w:t>Angiv andet her</w:t>
          </w:r>
        </w:p>
      </w:docPartBody>
    </w:docPart>
    <w:docPart>
      <w:docPartPr>
        <w:name w:val="F4295745C96C411A8D6C7AC3B14468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BEE397-BE12-4A70-A271-9A54C7356852}"/>
      </w:docPartPr>
      <w:docPartBody>
        <w:p w:rsidR="00C21643" w:rsidRDefault="00C21643">
          <w:pPr>
            <w:pStyle w:val="F4295745C96C411A8D6C7AC3B144686C"/>
          </w:pPr>
          <w:r w:rsidRPr="00124688">
            <w:rPr>
              <w:rStyle w:val="Pladsholdertekst"/>
              <w:color w:val="071320" w:themeColor="text2" w:themeShade="80"/>
            </w:rPr>
            <w:t>Uddybende kommentar</w:t>
          </w:r>
        </w:p>
      </w:docPartBody>
    </w:docPart>
    <w:docPart>
      <w:docPartPr>
        <w:name w:val="72DF59B06237408EAC9CD9C6150350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5EE5E-3538-43D1-A646-2CF3DAA85ED4}"/>
      </w:docPartPr>
      <w:docPartBody>
        <w:p w:rsidR="00C21643" w:rsidRDefault="00C21643">
          <w:pPr>
            <w:pStyle w:val="72DF59B06237408EAC9CD9C615035024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49F15D89D2F646809F00480C3DA854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059005-65CF-483D-A85C-7752EE87955D}"/>
      </w:docPartPr>
      <w:docPartBody>
        <w:p w:rsidR="00C21643" w:rsidRDefault="00C21643">
          <w:pPr>
            <w:pStyle w:val="49F15D89D2F646809F00480C3DA85455"/>
          </w:pPr>
          <w:r w:rsidRPr="00755FFE">
            <w:rPr>
              <w:rStyle w:val="Pladsholdertekst"/>
            </w:rPr>
            <w:t>Klik her for at angive en startdato</w:t>
          </w:r>
        </w:p>
      </w:docPartBody>
    </w:docPart>
    <w:docPart>
      <w:docPartPr>
        <w:name w:val="D51C4A9356FF4E04BCAD4B9CC2E4E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B60947-4732-4A0B-971A-DFFA1BF76497}"/>
      </w:docPartPr>
      <w:docPartBody>
        <w:p w:rsidR="00C21643" w:rsidRDefault="00C21643">
          <w:pPr>
            <w:pStyle w:val="D51C4A9356FF4E04BCAD4B9CC2E4EF9F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9F3221F2D79B42C686BBE04E6F52AB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38755C-AE39-4C46-881C-140FA1C2C021}"/>
      </w:docPartPr>
      <w:docPartBody>
        <w:p w:rsidR="00C21643" w:rsidRDefault="00C21643">
          <w:pPr>
            <w:pStyle w:val="9F3221F2D79B42C686BBE04E6F52AB6A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ECEFF2144B444F74A399CA1A6CB737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71AD3E-CE9C-4D70-9FE6-021362FD110C}"/>
      </w:docPartPr>
      <w:docPartBody>
        <w:p w:rsidR="00C21643" w:rsidRDefault="00C21643">
          <w:pPr>
            <w:pStyle w:val="ECEFF2144B444F74A399CA1A6CB737E0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B182D9B96C2246559B5F5EC39D345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528FA6-719F-4644-8908-91952E912ED4}"/>
      </w:docPartPr>
      <w:docPartBody>
        <w:p w:rsidR="00C21643" w:rsidRDefault="00C21643">
          <w:pPr>
            <w:pStyle w:val="B182D9B96C2246559B5F5EC39D34564B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B5401741479B43BE9F92AB281CAC3F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DA76B-3A76-4764-AA0F-DFAF0371A59B}"/>
      </w:docPartPr>
      <w:docPartBody>
        <w:p w:rsidR="00C21643" w:rsidRDefault="00C21643">
          <w:pPr>
            <w:pStyle w:val="B5401741479B43BE9F92AB281CAC3F69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AA6B8C14D1634B2BBA0481B2E0D89C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08F2EE-F9B1-45A2-8BE7-5460D530255D}"/>
      </w:docPartPr>
      <w:docPartBody>
        <w:p w:rsidR="00C21643" w:rsidRDefault="00C21643">
          <w:pPr>
            <w:pStyle w:val="AA6B8C14D1634B2BBA0481B2E0D89CB3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8C360B19EEB74F76A4298843BE4132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506FF7-C4BA-469E-9276-783DD2D4122F}"/>
      </w:docPartPr>
      <w:docPartBody>
        <w:p w:rsidR="00C21643" w:rsidRDefault="00C21643">
          <w:pPr>
            <w:pStyle w:val="8C360B19EEB74F76A4298843BE413272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838C0D0D227F48F1B6472CD08FF9C8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F7BBB2-8402-4770-8C6B-4B49F2373E07}"/>
      </w:docPartPr>
      <w:docPartBody>
        <w:p w:rsidR="00C21643" w:rsidRDefault="00C21643">
          <w:pPr>
            <w:pStyle w:val="838C0D0D227F48F1B6472CD08FF9C84B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B712C9DB754842C383B1DC211CEE3B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BDFEED-6325-4442-AA8D-C094884E6B95}"/>
      </w:docPartPr>
      <w:docPartBody>
        <w:p w:rsidR="00C21643" w:rsidRDefault="00C21643">
          <w:pPr>
            <w:pStyle w:val="B712C9DB754842C383B1DC211CEE3B6E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1843FEFAE4EC42ACB99BB7FC55AF9C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66224C-566E-44B9-B943-219DF83AB994}"/>
      </w:docPartPr>
      <w:docPartBody>
        <w:p w:rsidR="00C21643" w:rsidRDefault="00C21643">
          <w:pPr>
            <w:pStyle w:val="1843FEFAE4EC42ACB99BB7FC55AF9CC3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C6680279A6544DE396226BD1CC630E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35B3B2-575A-4E88-AF78-6B060AE8DC67}"/>
      </w:docPartPr>
      <w:docPartBody>
        <w:p w:rsidR="00C21643" w:rsidRDefault="00C21643">
          <w:pPr>
            <w:pStyle w:val="C6680279A6544DE396226BD1CC630EBB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8B4DAE11348A436AB057425F4C1F1D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52C76B-8BC9-4BC5-BC3C-1D7717C8798C}"/>
      </w:docPartPr>
      <w:docPartBody>
        <w:p w:rsidR="00C21643" w:rsidRDefault="00C21643">
          <w:pPr>
            <w:pStyle w:val="8B4DAE11348A436AB057425F4C1F1D23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D944431606B4479F89739A5C9A5E2A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1B0F2F-B441-4E6D-A802-AFDE0C00A486}"/>
      </w:docPartPr>
      <w:docPartBody>
        <w:p w:rsidR="00C21643" w:rsidRDefault="00C21643">
          <w:pPr>
            <w:pStyle w:val="D944431606B4479F89739A5C9A5E2A84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E0A096839EA04EF1AAF0570AC9815B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8EA3E5-37CD-4D4E-BD5A-C60F5A24D948}"/>
      </w:docPartPr>
      <w:docPartBody>
        <w:p w:rsidR="00C21643" w:rsidRDefault="00C21643">
          <w:pPr>
            <w:pStyle w:val="E0A096839EA04EF1AAF0570AC9815B46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04F22B0D11E646F4A3039639D79D3F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790409-6005-4E27-9AB5-E2F280C58962}"/>
      </w:docPartPr>
      <w:docPartBody>
        <w:p w:rsidR="00C21643" w:rsidRDefault="00C21643">
          <w:pPr>
            <w:pStyle w:val="04F22B0D11E646F4A3039639D79D3F51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25496E91B6EF4CF8BAA10BED529964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8FC21F-A0BB-49CE-8818-6007CCDAED87}"/>
      </w:docPartPr>
      <w:docPartBody>
        <w:p w:rsidR="00C21643" w:rsidRDefault="00C21643">
          <w:pPr>
            <w:pStyle w:val="25496E91B6EF4CF8BAA10BED529964FE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7C9FE40C364D42A292E75487F0F464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B8EA63-4C7F-415D-B187-BCBF100ADF4A}"/>
      </w:docPartPr>
      <w:docPartBody>
        <w:p w:rsidR="00C21643" w:rsidRDefault="00C21643">
          <w:pPr>
            <w:pStyle w:val="7C9FE40C364D42A292E75487F0F464F1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85C6B6A77F9A4E02972CD7EB6243A2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B0BAC2-67A7-4764-9188-9219B1080200}"/>
      </w:docPartPr>
      <w:docPartBody>
        <w:p w:rsidR="00C21643" w:rsidRDefault="00C21643">
          <w:pPr>
            <w:pStyle w:val="85C6B6A77F9A4E02972CD7EB6243A2ED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D613F8D62B9447BD821884AD8F056E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EDAB0A-6DB3-4723-9874-8AEF8BBC6A80}"/>
      </w:docPartPr>
      <w:docPartBody>
        <w:p w:rsidR="00C21643" w:rsidRDefault="00C21643">
          <w:pPr>
            <w:pStyle w:val="D613F8D62B9447BD821884AD8F056EDE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C53CAD309FCB4170A9BDBDC58183F7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298C30-83DC-4944-A926-8FD30A967803}"/>
      </w:docPartPr>
      <w:docPartBody>
        <w:p w:rsidR="00C21643" w:rsidRDefault="00C21643">
          <w:pPr>
            <w:pStyle w:val="C53CAD309FCB4170A9BDBDC58183F766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3FB651469BC74E9AA1924A251D5DA6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53A700-599F-4C4C-8350-04C67FCC91A8}"/>
      </w:docPartPr>
      <w:docPartBody>
        <w:p w:rsidR="00C21643" w:rsidRDefault="00C21643">
          <w:pPr>
            <w:pStyle w:val="3FB651469BC74E9AA1924A251D5DA6A4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E87BBEE174474AE48798D46FF23B3E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5421F0-7F40-475F-8D76-4CABEAC2E3B6}"/>
      </w:docPartPr>
      <w:docPartBody>
        <w:p w:rsidR="00C21643" w:rsidRDefault="00C21643">
          <w:pPr>
            <w:pStyle w:val="E87BBEE174474AE48798D46FF23B3E9E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2A4C3B87315240849FF30A7681B937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DAEE28-3BB8-45D9-9BBB-B1945672AEA6}"/>
      </w:docPartPr>
      <w:docPartBody>
        <w:p w:rsidR="00C21643" w:rsidRDefault="00C21643">
          <w:pPr>
            <w:pStyle w:val="2A4C3B87315240849FF30A7681B9372B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87E7564E76194189A7FC5DE266FE98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3E9FDA-86DC-4ADC-AE81-ADD71FF8F0C4}"/>
      </w:docPartPr>
      <w:docPartBody>
        <w:p w:rsidR="00C21643" w:rsidRDefault="00C21643">
          <w:pPr>
            <w:pStyle w:val="87E7564E76194189A7FC5DE266FE98DB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FC09E48F497F44CAAA2CA48541136D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543C57-BE88-4B07-9A1D-A089509DE441}"/>
      </w:docPartPr>
      <w:docPartBody>
        <w:p w:rsidR="00C21643" w:rsidRDefault="00C21643">
          <w:pPr>
            <w:pStyle w:val="FC09E48F497F44CAAA2CA48541136DC1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06FC991F27E3412FAB509B967F15A3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9EF25F-14E9-46EB-B2BF-4A4D991FE79A}"/>
      </w:docPartPr>
      <w:docPartBody>
        <w:p w:rsidR="00C21643" w:rsidRDefault="00C21643">
          <w:pPr>
            <w:pStyle w:val="06FC991F27E3412FAB509B967F15A359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3C7CCC8F80BA4033A26177E35717D6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B92479-F38C-4A5B-9D5C-CA5F686183E8}"/>
      </w:docPartPr>
      <w:docPartBody>
        <w:p w:rsidR="00C21643" w:rsidRDefault="00C21643">
          <w:pPr>
            <w:pStyle w:val="3C7CCC8F80BA4033A26177E35717D645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8649933538A54FDC8D0DA35A797E08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AF5896-A4DB-46CD-9E2C-234EA51BD2F3}"/>
      </w:docPartPr>
      <w:docPartBody>
        <w:p w:rsidR="00C21643" w:rsidRDefault="00C21643">
          <w:pPr>
            <w:pStyle w:val="8649933538A54FDC8D0DA35A797E08CD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DBDE08CF4DBB4CC58A1B1B513B9EB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74A678-2C23-46BE-BDAE-B0280B3333D9}"/>
      </w:docPartPr>
      <w:docPartBody>
        <w:p w:rsidR="00C21643" w:rsidRDefault="00C21643">
          <w:pPr>
            <w:pStyle w:val="DBDE08CF4DBB4CC58A1B1B513B9EB281"/>
          </w:pPr>
          <w:r w:rsidRPr="00124688">
            <w:rPr>
              <w:color w:val="071320" w:themeColor="text2" w:themeShade="80"/>
              <w:lang w:bidi="da-DK"/>
            </w:rPr>
            <w:t>Angiv ansættelsessted</w:t>
          </w:r>
        </w:p>
      </w:docPartBody>
    </w:docPart>
    <w:docPart>
      <w:docPartPr>
        <w:name w:val="24382D065A134C53A04A35F3C51463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6A51DA-BA78-49EA-9E49-4E87A2426808}"/>
      </w:docPartPr>
      <w:docPartBody>
        <w:p w:rsidR="00C21643" w:rsidRDefault="00C21643">
          <w:pPr>
            <w:pStyle w:val="24382D065A134C53A04A35F3C51463EB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7278AA6239A54719A0828DD34EEC07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2CEEF6-7757-471D-90FE-16BE597AA5C1}"/>
      </w:docPartPr>
      <w:docPartBody>
        <w:p w:rsidR="00C21643" w:rsidRDefault="00C21643">
          <w:pPr>
            <w:pStyle w:val="7278AA6239A54719A0828DD34EEC0773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039A2B2425644849A4A3059DA83E53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1582C-DFAA-4543-9220-890AF5847622}"/>
      </w:docPartPr>
      <w:docPartBody>
        <w:p w:rsidR="00C21643" w:rsidRDefault="00C21643">
          <w:pPr>
            <w:pStyle w:val="039A2B2425644849A4A3059DA83E53D1"/>
          </w:pPr>
          <w:r w:rsidRPr="00124688">
            <w:rPr>
              <w:rStyle w:val="Pladsholdertekst"/>
              <w:color w:val="071320" w:themeColor="text2" w:themeShade="80"/>
            </w:rPr>
            <w:t>Angiv navn på kontaktperson</w:t>
          </w:r>
        </w:p>
      </w:docPartBody>
    </w:docPart>
    <w:docPart>
      <w:docPartPr>
        <w:name w:val="F848302F61CD48F2B2E60D5FCFC041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659427-BB94-4C0B-8F4A-060F1C0CCC30}"/>
      </w:docPartPr>
      <w:docPartBody>
        <w:p w:rsidR="00C21643" w:rsidRDefault="00C21643">
          <w:pPr>
            <w:pStyle w:val="F848302F61CD48F2B2E60D5FCFC041E1"/>
          </w:pPr>
          <w:r w:rsidRPr="00124688">
            <w:rPr>
              <w:rStyle w:val="Typografi38"/>
              <w:color w:val="071320" w:themeColor="text2" w:themeShade="80"/>
            </w:rPr>
            <w:t>Angiv telefonnr.</w:t>
          </w:r>
        </w:p>
      </w:docPartBody>
    </w:docPart>
    <w:docPart>
      <w:docPartPr>
        <w:name w:val="9756C039FCE44559B89BCA74017FD6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8F4CA1-60E9-4CCD-BC95-6ED9B5BF77C4}"/>
      </w:docPartPr>
      <w:docPartBody>
        <w:p w:rsidR="00C21643" w:rsidRDefault="00C21643">
          <w:pPr>
            <w:pStyle w:val="9756C039FCE44559B89BCA74017FD641"/>
          </w:pPr>
          <w:r w:rsidRPr="00124688">
            <w:rPr>
              <w:color w:val="071320" w:themeColor="text2" w:themeShade="80"/>
              <w:lang w:bidi="da-DK"/>
            </w:rPr>
            <w:t>Angiv 1. uddannelse</w:t>
          </w:r>
        </w:p>
      </w:docPartBody>
    </w:docPart>
    <w:docPart>
      <w:docPartPr>
        <w:name w:val="4BC4B8F3A4734CACB5D98A79496EE5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F0B9DB-95EE-44C6-92DF-EE2A59CA43E0}"/>
      </w:docPartPr>
      <w:docPartBody>
        <w:p w:rsidR="00C21643" w:rsidRDefault="00C21643">
          <w:pPr>
            <w:pStyle w:val="4BC4B8F3A4734CACB5D98A79496EE54B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ACCC42AB89744786B917D187898677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E5D96D-0932-4658-8D0C-91901F7F041C}"/>
      </w:docPartPr>
      <w:docPartBody>
        <w:p w:rsidR="00C21643" w:rsidRDefault="00C21643">
          <w:pPr>
            <w:pStyle w:val="ACCC42AB89744786B917D1878986770D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5C8B60A0C7E84D7BA74D16B3DEF8A6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42D31B-821C-4130-B2F7-5AD2672B2B46}"/>
      </w:docPartPr>
      <w:docPartBody>
        <w:p w:rsidR="00C21643" w:rsidRDefault="00C21643">
          <w:pPr>
            <w:pStyle w:val="5C8B60A0C7E84D7BA74D16B3DEF8A68B"/>
          </w:pPr>
          <w:r w:rsidRPr="00124688">
            <w:rPr>
              <w:color w:val="071320" w:themeColor="text2" w:themeShade="80"/>
              <w:lang w:bidi="da-DK"/>
            </w:rPr>
            <w:t>Angiv 2. uddannelse</w:t>
          </w:r>
        </w:p>
      </w:docPartBody>
    </w:docPart>
    <w:docPart>
      <w:docPartPr>
        <w:name w:val="F80DD319E4504B018E0051E73DB73C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6A62D9-96F8-46C9-B4D3-C246487D650D}"/>
      </w:docPartPr>
      <w:docPartBody>
        <w:p w:rsidR="00C21643" w:rsidRDefault="00C21643">
          <w:pPr>
            <w:pStyle w:val="F80DD319E4504B018E0051E73DB73C97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E4717466B247451F9E720B4A023AD0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1A575B-1446-4355-BC2F-F2B49C11F531}"/>
      </w:docPartPr>
      <w:docPartBody>
        <w:p w:rsidR="00C21643" w:rsidRDefault="00C21643">
          <w:pPr>
            <w:pStyle w:val="E4717466B247451F9E720B4A023AD0F7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D91B074E7F2E410686228328AF5D72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7899D9-0EF2-424D-9588-EBDDA2064683}"/>
      </w:docPartPr>
      <w:docPartBody>
        <w:p w:rsidR="00C21643" w:rsidRDefault="00C21643">
          <w:pPr>
            <w:pStyle w:val="D91B074E7F2E410686228328AF5D728A"/>
          </w:pPr>
          <w:r w:rsidRPr="00124688">
            <w:rPr>
              <w:color w:val="071320" w:themeColor="text2" w:themeShade="80"/>
              <w:lang w:bidi="da-DK"/>
            </w:rPr>
            <w:t>Angiv 3. uddannelse</w:t>
          </w:r>
        </w:p>
      </w:docPartBody>
    </w:docPart>
    <w:docPart>
      <w:docPartPr>
        <w:name w:val="D794E5B3575B4C6290BD6335086630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FAE61-89A1-405E-8234-134B41BB50E7}"/>
      </w:docPartPr>
      <w:docPartBody>
        <w:p w:rsidR="00C21643" w:rsidRDefault="00C21643">
          <w:pPr>
            <w:pStyle w:val="D794E5B3575B4C6290BD633508663010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9866AF3035F8409BA7A8B48C6273EF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86F65C-BAED-43F0-A0A3-F54716ACCE44}"/>
      </w:docPartPr>
      <w:docPartBody>
        <w:p w:rsidR="00C21643" w:rsidRDefault="00C21643">
          <w:pPr>
            <w:pStyle w:val="9866AF3035F8409BA7A8B48C6273EF8C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6CD0F1CBFE16413EA53312568823D7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97A76F-2B84-4034-B716-815A62FB9CDC}"/>
      </w:docPartPr>
      <w:docPartBody>
        <w:p w:rsidR="00C21643" w:rsidRDefault="00C21643">
          <w:pPr>
            <w:pStyle w:val="6CD0F1CBFE16413EA53312568823D7F1"/>
          </w:pPr>
          <w:r w:rsidRPr="00124688">
            <w:rPr>
              <w:color w:val="071320" w:themeColor="text2" w:themeShade="80"/>
              <w:lang w:bidi="da-DK"/>
            </w:rPr>
            <w:t>Angiv 4. uddannelse</w:t>
          </w:r>
        </w:p>
      </w:docPartBody>
    </w:docPart>
    <w:docPart>
      <w:docPartPr>
        <w:name w:val="8DE947BD5300413EA89DA7BE2E9C27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313CE5-5DDB-46F8-9169-768DBD58EAD4}"/>
      </w:docPartPr>
      <w:docPartBody>
        <w:p w:rsidR="00C21643" w:rsidRDefault="00C21643">
          <w:pPr>
            <w:pStyle w:val="8DE947BD5300413EA89DA7BE2E9C27B3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CE12409A953C4E92B71903AC2BD3AF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EFD581-119E-417E-A7C1-98B89133DF18}"/>
      </w:docPartPr>
      <w:docPartBody>
        <w:p w:rsidR="00C21643" w:rsidRDefault="00C21643">
          <w:pPr>
            <w:pStyle w:val="CE12409A953C4E92B71903AC2BD3AF5B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6B6B51CF90C24BBFA59C102DA2BB4C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2530CF-1CC7-437A-A799-944BF715437B}"/>
      </w:docPartPr>
      <w:docPartBody>
        <w:p w:rsidR="00C21643" w:rsidRDefault="00C21643">
          <w:pPr>
            <w:pStyle w:val="6B6B51CF90C24BBFA59C102DA2BB4C35"/>
          </w:pPr>
          <w:r w:rsidRPr="00124688">
            <w:rPr>
              <w:color w:val="071320" w:themeColor="text2" w:themeShade="80"/>
              <w:lang w:bidi="da-DK"/>
            </w:rPr>
            <w:t>Angiv 1. kursus</w:t>
          </w:r>
        </w:p>
      </w:docPartBody>
    </w:docPart>
    <w:docPart>
      <w:docPartPr>
        <w:name w:val="F3615CBA1E1C4380B0E215A12997A4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5F3A8B-5F19-4DA2-AFD3-E8FB09EDA534}"/>
      </w:docPartPr>
      <w:docPartBody>
        <w:p w:rsidR="00C21643" w:rsidRDefault="00C21643">
          <w:pPr>
            <w:pStyle w:val="F3615CBA1E1C4380B0E215A12997A42F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959ABEA0C3CC44559A3EDB22D7545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D15271-5818-40FF-A9D7-DED66E8D28C3}"/>
      </w:docPartPr>
      <w:docPartBody>
        <w:p w:rsidR="00C21643" w:rsidRDefault="00C21643">
          <w:pPr>
            <w:pStyle w:val="959ABEA0C3CC44559A3EDB22D75458FE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B44390CFE7784020A448D9D48FAAB8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7B398E-C86E-4A0F-A38E-64FC349B5E04}"/>
      </w:docPartPr>
      <w:docPartBody>
        <w:p w:rsidR="00C21643" w:rsidRDefault="00C21643">
          <w:pPr>
            <w:pStyle w:val="B44390CFE7784020A448D9D48FAAB898"/>
          </w:pPr>
          <w:r w:rsidRPr="00124688">
            <w:rPr>
              <w:color w:val="071320" w:themeColor="text2" w:themeShade="80"/>
              <w:lang w:bidi="da-DK"/>
            </w:rPr>
            <w:t>Angiv 2. kursus</w:t>
          </w:r>
        </w:p>
      </w:docPartBody>
    </w:docPart>
    <w:docPart>
      <w:docPartPr>
        <w:name w:val="9F768B10973A42AC9990CBD2362593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7D9DBB-4625-455E-A8FB-A1A70A130B68}"/>
      </w:docPartPr>
      <w:docPartBody>
        <w:p w:rsidR="00C21643" w:rsidRDefault="00C21643">
          <w:pPr>
            <w:pStyle w:val="9F768B10973A42AC9990CBD2362593EC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A27C0311A8134C68A298F24DEF3D25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947C64-FA5F-491A-B68E-AA913EF7CDEA}"/>
      </w:docPartPr>
      <w:docPartBody>
        <w:p w:rsidR="00C21643" w:rsidRDefault="00C21643">
          <w:pPr>
            <w:pStyle w:val="A27C0311A8134C68A298F24DEF3D254F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8A981CC1155F46ECBBCCB3D6AA15C9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307537-8694-4714-891D-FD65EBBECAA0}"/>
      </w:docPartPr>
      <w:docPartBody>
        <w:p w:rsidR="00C21643" w:rsidRDefault="00C21643">
          <w:pPr>
            <w:pStyle w:val="8A981CC1155F46ECBBCCB3D6AA15C931"/>
          </w:pPr>
          <w:r w:rsidRPr="00124688">
            <w:rPr>
              <w:color w:val="071320" w:themeColor="text2" w:themeShade="80"/>
              <w:lang w:bidi="da-DK"/>
            </w:rPr>
            <w:t>Angiv 3. kursus</w:t>
          </w:r>
        </w:p>
      </w:docPartBody>
    </w:docPart>
    <w:docPart>
      <w:docPartPr>
        <w:name w:val="E8E0B2CDA7CD4D3795E07B37022EB2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26EB6-20D8-4CEA-92EE-73DF6FF0F27A}"/>
      </w:docPartPr>
      <w:docPartBody>
        <w:p w:rsidR="00C21643" w:rsidRDefault="00C21643">
          <w:pPr>
            <w:pStyle w:val="E8E0B2CDA7CD4D3795E07B37022EB2A7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66787A5332D94635B3B090DAAABD27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592168-1C7A-4B28-AE0A-49ED0EA621F3}"/>
      </w:docPartPr>
      <w:docPartBody>
        <w:p w:rsidR="00C21643" w:rsidRDefault="00C21643">
          <w:pPr>
            <w:pStyle w:val="66787A5332D94635B3B090DAAABD27BC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2B218859875C4AF8923FE145F4B24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21C1B4-AC05-4B75-AE4D-24C8D773E7DB}"/>
      </w:docPartPr>
      <w:docPartBody>
        <w:p w:rsidR="00C21643" w:rsidRDefault="00C21643">
          <w:pPr>
            <w:pStyle w:val="2B218859875C4AF8923FE145F4B24896"/>
          </w:pPr>
          <w:r w:rsidRPr="00124688">
            <w:rPr>
              <w:color w:val="071320" w:themeColor="text2" w:themeShade="80"/>
              <w:lang w:bidi="da-DK"/>
            </w:rPr>
            <w:t>Angiv 4. kursus</w:t>
          </w:r>
        </w:p>
      </w:docPartBody>
    </w:docPart>
    <w:docPart>
      <w:docPartPr>
        <w:name w:val="C0555E21A25547EE9846FB1830817B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056457-52B4-4425-9DC4-E9F7602334FA}"/>
      </w:docPartPr>
      <w:docPartBody>
        <w:p w:rsidR="00C21643" w:rsidRDefault="00C21643">
          <w:pPr>
            <w:pStyle w:val="C0555E21A25547EE9846FB1830817B77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747BE29F7C1C499D8B5DB39E5B2911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8B8CF1-F78F-41A0-97C8-403B91BAF0FC}"/>
      </w:docPartPr>
      <w:docPartBody>
        <w:p w:rsidR="00C21643" w:rsidRDefault="00C21643">
          <w:pPr>
            <w:pStyle w:val="747BE29F7C1C499D8B5DB39E5B29119D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895A49A37B524B9D83DDB215C6E1EA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CEB2C7-F7F6-405F-937C-03062456D4B2}"/>
      </w:docPartPr>
      <w:docPartBody>
        <w:p w:rsidR="00C21643" w:rsidRDefault="00C21643">
          <w:pPr>
            <w:pStyle w:val="895A49A37B524B9D83DDB215C6E1EAAA"/>
          </w:pPr>
          <w:r>
            <w:rPr>
              <w:color w:val="071320" w:themeColor="text2" w:themeShade="80"/>
              <w:lang w:bidi="da-DK"/>
            </w:rPr>
            <w:t>Angiv 5</w:t>
          </w:r>
          <w:r w:rsidRPr="00124688">
            <w:rPr>
              <w:color w:val="071320" w:themeColor="text2" w:themeShade="80"/>
              <w:lang w:bidi="da-DK"/>
            </w:rPr>
            <w:t>. kursus</w:t>
          </w:r>
        </w:p>
      </w:docPartBody>
    </w:docPart>
    <w:docPart>
      <w:docPartPr>
        <w:name w:val="063CC017CE304A44A44F92F5C73B5F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20A9E1-C0F2-4053-B08F-0DA963983606}"/>
      </w:docPartPr>
      <w:docPartBody>
        <w:p w:rsidR="00C21643" w:rsidRDefault="00C21643">
          <w:pPr>
            <w:pStyle w:val="063CC017CE304A44A44F92F5C73B5FC6"/>
          </w:pPr>
          <w:r w:rsidRPr="00124688">
            <w:rPr>
              <w:rStyle w:val="Pladsholdertekst"/>
              <w:color w:val="071320" w:themeColor="text2" w:themeShade="80"/>
            </w:rPr>
            <w:t>Klik her for at angive en startdato</w:t>
          </w:r>
        </w:p>
      </w:docPartBody>
    </w:docPart>
    <w:docPart>
      <w:docPartPr>
        <w:name w:val="60F8139FC7084E6C9EAF15785CC053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70A67D-FCE4-4832-A634-AA7D298605DC}"/>
      </w:docPartPr>
      <w:docPartBody>
        <w:p w:rsidR="00C21643" w:rsidRDefault="00C21643">
          <w:pPr>
            <w:pStyle w:val="60F8139FC7084E6C9EAF15785CC053A9"/>
          </w:pPr>
          <w:r w:rsidRPr="00124688">
            <w:rPr>
              <w:rStyle w:val="Pladsholdertekst"/>
              <w:color w:val="071320" w:themeColor="text2" w:themeShade="80"/>
            </w:rPr>
            <w:t>Klik her for at angive en slutdato</w:t>
          </w:r>
        </w:p>
      </w:docPartBody>
    </w:docPart>
    <w:docPart>
      <w:docPartPr>
        <w:name w:val="991538A505B849B98D79761C8F7C62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A9F5BD-2027-4BFC-8821-E6D01EA645B8}"/>
      </w:docPartPr>
      <w:docPartBody>
        <w:p w:rsidR="00C21643" w:rsidRDefault="00C21643">
          <w:pPr>
            <w:pStyle w:val="991538A505B849B98D79761C8F7C62C4"/>
          </w:pPr>
          <w:r>
            <w:rPr>
              <w:color w:val="071320" w:themeColor="text2" w:themeShade="80"/>
              <w:lang w:bidi="da-DK"/>
            </w:rPr>
            <w:t>Andet</w:t>
          </w:r>
        </w:p>
      </w:docPartBody>
    </w:docPart>
    <w:docPart>
      <w:docPartPr>
        <w:name w:val="718F247DF76F4BC38CF750F5EA6D43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143848-AE6C-4F2C-813A-19CA961A7B7A}"/>
      </w:docPartPr>
      <w:docPartBody>
        <w:p w:rsidR="00C21643" w:rsidRDefault="00C21643">
          <w:pPr>
            <w:pStyle w:val="718F247DF76F4BC38CF750F5EA6D4323"/>
          </w:pPr>
          <w:r w:rsidRPr="00124688">
            <w:rPr>
              <w:rStyle w:val="Pladsholdertekst"/>
              <w:color w:val="071320" w:themeColor="text2" w:themeShade="80"/>
            </w:rPr>
            <w:t>Angiv andet advokatsystem her</w:t>
          </w:r>
        </w:p>
      </w:docPartBody>
    </w:docPart>
    <w:docPart>
      <w:docPartPr>
        <w:name w:val="24E99E6C6F204EFE86C601715D289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A0EFFD-C42A-4345-A72B-0FD2E677FE2B}"/>
      </w:docPartPr>
      <w:docPartBody>
        <w:p w:rsidR="00C21643" w:rsidRDefault="00C21643">
          <w:pPr>
            <w:pStyle w:val="24E99E6C6F204EFE86C601715D28931D"/>
          </w:pPr>
          <w:r w:rsidRPr="00124688">
            <w:rPr>
              <w:rStyle w:val="Pladsholdertekst"/>
              <w:color w:val="071320" w:themeColor="text2" w:themeShade="80"/>
            </w:rPr>
            <w:t>Angiv andet advokatsystem her</w:t>
          </w:r>
        </w:p>
      </w:docPartBody>
    </w:docPart>
    <w:docPart>
      <w:docPartPr>
        <w:name w:val="1C73478D02BC4AB292037B0C7625ED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43C73E-CFD1-4F87-99B1-0FDC901C3CC4}"/>
      </w:docPartPr>
      <w:docPartBody>
        <w:p w:rsidR="00C21643" w:rsidRDefault="00C21643">
          <w:pPr>
            <w:pStyle w:val="1C73478D02BC4AB292037B0C7625ED77"/>
          </w:pPr>
          <w:r w:rsidRPr="00124688">
            <w:rPr>
              <w:rStyle w:val="Pladsholdertekst"/>
              <w:color w:val="071320" w:themeColor="text2" w:themeShade="80"/>
            </w:rPr>
            <w:t>Angiv øvrige IT-systemer og -programmer</w:t>
          </w:r>
        </w:p>
      </w:docPartBody>
    </w:docPart>
    <w:docPart>
      <w:docPartPr>
        <w:name w:val="BFC2C1274CFE48B0BC591A4B88B135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66EA69-9B8C-4854-BB11-247B1AF9EEBD}"/>
      </w:docPartPr>
      <w:docPartBody>
        <w:p w:rsidR="00C21643" w:rsidRDefault="00C21643">
          <w:pPr>
            <w:pStyle w:val="BFC2C1274CFE48B0BC591A4B88B135B7"/>
          </w:pPr>
          <w:r w:rsidRPr="00124688">
            <w:rPr>
              <w:rStyle w:val="Pladsholdertekst"/>
              <w:color w:val="071320" w:themeColor="text2" w:themeShade="80"/>
            </w:rPr>
            <w:t>Angiv øvrige IT-systemer og -programmer</w:t>
          </w:r>
        </w:p>
      </w:docPartBody>
    </w:docPart>
    <w:docPart>
      <w:docPartPr>
        <w:name w:val="03A204E1FA954B1C840BB8A09BE8A1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52C172-D1B9-4BAF-851D-4D2A7C3BF07A}"/>
      </w:docPartPr>
      <w:docPartBody>
        <w:p w:rsidR="00C21643" w:rsidRDefault="00C21643">
          <w:pPr>
            <w:pStyle w:val="03A204E1FA954B1C840BB8A09BE8A144"/>
          </w:pPr>
          <w:r w:rsidRPr="00124688">
            <w:rPr>
              <w:color w:val="071320" w:themeColor="text2" w:themeShade="80"/>
            </w:rPr>
            <w:t>Angiv ønskede antal arbejdstimer pr. uge</w:t>
          </w:r>
        </w:p>
      </w:docPartBody>
    </w:docPart>
    <w:docPart>
      <w:docPartPr>
        <w:name w:val="181CA00E567E482B8934117E66DAAD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748F9B-724A-44B1-8BBF-3F840E583CE7}"/>
      </w:docPartPr>
      <w:docPartBody>
        <w:p w:rsidR="00C21643" w:rsidRDefault="00C21643">
          <w:pPr>
            <w:pStyle w:val="181CA00E567E482B8934117E66DAAD29"/>
          </w:pPr>
          <w:r w:rsidRPr="00124688">
            <w:rPr>
              <w:color w:val="071320" w:themeColor="text2" w:themeShade="80"/>
            </w:rPr>
            <w:t>Angiv specifikt tidspunkt</w:t>
          </w:r>
        </w:p>
      </w:docPartBody>
    </w:docPart>
    <w:docPart>
      <w:docPartPr>
        <w:name w:val="94F1627F56234748A666E8DA42E420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AD47FC-BF35-4A16-9BFA-73FB3B6D980D}"/>
      </w:docPartPr>
      <w:docPartBody>
        <w:p w:rsidR="00C21643" w:rsidRDefault="00C21643">
          <w:pPr>
            <w:pStyle w:val="94F1627F56234748A666E8DA42E420D3"/>
          </w:pPr>
          <w:r w:rsidRPr="00124688">
            <w:rPr>
              <w:color w:val="071320" w:themeColor="text2" w:themeShade="80"/>
            </w:rPr>
            <w:t>Angiv specifikt tidspunkt</w:t>
          </w:r>
        </w:p>
      </w:docPartBody>
    </w:docPart>
    <w:docPart>
      <w:docPartPr>
        <w:name w:val="2F6672AF3A744055AF87F25C2DC926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C8BB78-AC0E-49A0-B800-8DEC294ACF13}"/>
      </w:docPartPr>
      <w:docPartBody>
        <w:p w:rsidR="00C21643" w:rsidRDefault="00C21643">
          <w:pPr>
            <w:pStyle w:val="2F6672AF3A744055AF87F25C2DC92657"/>
          </w:pPr>
          <w:r w:rsidRPr="00124688">
            <w:rPr>
              <w:color w:val="071320" w:themeColor="text2" w:themeShade="80"/>
            </w:rPr>
            <w:t>Angiv specifikt tidspunkt</w:t>
          </w:r>
        </w:p>
      </w:docPartBody>
    </w:docPart>
    <w:docPart>
      <w:docPartPr>
        <w:name w:val="BB50152643654A668B05B25FD6196F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7F0DB6-6E9B-454B-8404-CC3606EA52C8}"/>
      </w:docPartPr>
      <w:docPartBody>
        <w:p w:rsidR="00C21643" w:rsidRDefault="00C21643">
          <w:pPr>
            <w:pStyle w:val="BB50152643654A668B05B25FD6196FBC"/>
          </w:pPr>
          <w:r w:rsidRPr="00124688">
            <w:rPr>
              <w:color w:val="071320" w:themeColor="text2" w:themeShade="80"/>
            </w:rPr>
            <w:t>Angiv specifikt tidspunkt</w:t>
          </w:r>
        </w:p>
      </w:docPartBody>
    </w:docPart>
    <w:docPart>
      <w:docPartPr>
        <w:name w:val="79B826D057CF47A4A5C2F27479C11A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4E1771-17EE-488B-8152-E80D3BF827A9}"/>
      </w:docPartPr>
      <w:docPartBody>
        <w:p w:rsidR="00C21643" w:rsidRDefault="00C21643">
          <w:pPr>
            <w:pStyle w:val="79B826D057CF47A4A5C2F27479C11A2C"/>
          </w:pPr>
          <w:r w:rsidRPr="00124688">
            <w:rPr>
              <w:color w:val="071320" w:themeColor="text2" w:themeShade="80"/>
            </w:rPr>
            <w:t>Angiv specifikt tidspunkt</w:t>
          </w:r>
        </w:p>
      </w:docPartBody>
    </w:docPart>
    <w:docPart>
      <w:docPartPr>
        <w:name w:val="606EE4C33A9A4E66BF6199C6DF35D5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F21B16-56BE-40E8-9D8A-7F513EF31859}"/>
      </w:docPartPr>
      <w:docPartBody>
        <w:p w:rsidR="00C21643" w:rsidRDefault="00C21643">
          <w:pPr>
            <w:pStyle w:val="606EE4C33A9A4E66BF6199C6DF35D553"/>
          </w:pPr>
          <w:r w:rsidRPr="00124688">
            <w:rPr>
              <w:rStyle w:val="Pladsholdertekst"/>
              <w:color w:val="071320" w:themeColor="text2" w:themeShade="80"/>
            </w:rPr>
            <w:t xml:space="preserve">Angiv din ønskede </w:t>
          </w:r>
          <w:r>
            <w:rPr>
              <w:rStyle w:val="Pladsholdertekst"/>
              <w:color w:val="071320" w:themeColor="text2" w:themeShade="80"/>
            </w:rPr>
            <w:t>brutto</w:t>
          </w:r>
          <w:r w:rsidRPr="00124688">
            <w:rPr>
              <w:rStyle w:val="Pladsholdertekst"/>
              <w:color w:val="071320" w:themeColor="text2" w:themeShade="80"/>
            </w:rPr>
            <w:t>timeløn i kr.</w:t>
          </w:r>
        </w:p>
      </w:docPartBody>
    </w:docPart>
    <w:docPart>
      <w:docPartPr>
        <w:name w:val="D1047308BE6B42B0B07F5D4B80ECF1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2554DD-CD3F-486F-ACBB-A7D0580A14B6}"/>
      </w:docPartPr>
      <w:docPartBody>
        <w:p w:rsidR="00C21643" w:rsidRDefault="00C21643">
          <w:pPr>
            <w:pStyle w:val="D1047308BE6B42B0B07F5D4B80ECF18B"/>
          </w:pPr>
          <w:r w:rsidRPr="00124688">
            <w:rPr>
              <w:color w:val="071320" w:themeColor="text2" w:themeShade="80"/>
            </w:rPr>
            <w:t>Skriv lidt om dig selv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43"/>
    <w:rsid w:val="00A44759"/>
    <w:rsid w:val="00C2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F71365C9407F47328930B5E459937C81">
    <w:name w:val="F71365C9407F47328930B5E459937C81"/>
  </w:style>
  <w:style w:type="paragraph" w:customStyle="1" w:styleId="B1A1640AA76B4CBEBFA6801266812171">
    <w:name w:val="B1A1640AA76B4CBEBFA6801266812171"/>
  </w:style>
  <w:style w:type="paragraph" w:customStyle="1" w:styleId="F31EF147293C47669D8360816BD6F756">
    <w:name w:val="F31EF147293C47669D8360816BD6F756"/>
  </w:style>
  <w:style w:type="paragraph" w:customStyle="1" w:styleId="E0F99E61A65142F687F7810E6DB212B4">
    <w:name w:val="E0F99E61A65142F687F7810E6DB212B4"/>
  </w:style>
  <w:style w:type="paragraph" w:customStyle="1" w:styleId="D7D388BE13444B45AE60B89C520A7FDF">
    <w:name w:val="D7D388BE13444B45AE60B89C520A7FDF"/>
  </w:style>
  <w:style w:type="paragraph" w:customStyle="1" w:styleId="CE649485D27F4EB5B938A43AEFBC6EB9">
    <w:name w:val="CE649485D27F4EB5B938A43AEFBC6EB9"/>
  </w:style>
  <w:style w:type="paragraph" w:customStyle="1" w:styleId="8A949ADA19F5452984553B30F27F01C4">
    <w:name w:val="8A949ADA19F5452984553B30F27F01C4"/>
  </w:style>
  <w:style w:type="paragraph" w:customStyle="1" w:styleId="00F3EE52661F4939B6C0BA35C11B45F0">
    <w:name w:val="00F3EE52661F4939B6C0BA35C11B45F0"/>
  </w:style>
  <w:style w:type="character" w:styleId="Pladsholdertekst">
    <w:name w:val="Placeholder Text"/>
    <w:basedOn w:val="Standardskrifttypeiafsnit"/>
    <w:uiPriority w:val="99"/>
    <w:semiHidden/>
    <w:rPr>
      <w:rFonts w:ascii="Century Gothic" w:hAnsi="Century Gothic"/>
      <w:color w:val="595959" w:themeColor="text1" w:themeTint="A6"/>
    </w:rPr>
  </w:style>
  <w:style w:type="paragraph" w:customStyle="1" w:styleId="0018E4366A7D456FB6264D8264AE48BE">
    <w:name w:val="0018E4366A7D456FB6264D8264AE48BE"/>
  </w:style>
  <w:style w:type="paragraph" w:customStyle="1" w:styleId="D8764EDE564A44ABB92CC369AA962052">
    <w:name w:val="D8764EDE564A44ABB92CC369AA962052"/>
  </w:style>
  <w:style w:type="paragraph" w:customStyle="1" w:styleId="39E7667D343541B4B42712FAC5DDCC19">
    <w:name w:val="39E7667D343541B4B42712FAC5DDCC19"/>
  </w:style>
  <w:style w:type="paragraph" w:customStyle="1" w:styleId="7E7C90FFAD3244778E1845501278938D">
    <w:name w:val="7E7C90FFAD3244778E1845501278938D"/>
  </w:style>
  <w:style w:type="paragraph" w:customStyle="1" w:styleId="401C94D2AF904FAA97A1C3A19D36F2FE">
    <w:name w:val="401C94D2AF904FAA97A1C3A19D36F2FE"/>
  </w:style>
  <w:style w:type="paragraph" w:customStyle="1" w:styleId="A1E180050D8D455AB3AC9BD751428F1F">
    <w:name w:val="A1E180050D8D455AB3AC9BD751428F1F"/>
  </w:style>
  <w:style w:type="paragraph" w:customStyle="1" w:styleId="678E44096ECA4CCC8E2AE5529C2D9CE8">
    <w:name w:val="678E44096ECA4CCC8E2AE5529C2D9CE8"/>
  </w:style>
  <w:style w:type="paragraph" w:customStyle="1" w:styleId="4673B5C49FA247D1A3A73EC1FB9E4EB6">
    <w:name w:val="4673B5C49FA247D1A3A73EC1FB9E4EB6"/>
  </w:style>
  <w:style w:type="paragraph" w:customStyle="1" w:styleId="D0FE9913FC9F43B1BCA3342161EB06EB">
    <w:name w:val="D0FE9913FC9F43B1BCA3342161EB06EB"/>
  </w:style>
  <w:style w:type="paragraph" w:customStyle="1" w:styleId="F35F47FC88E34540819A8E9C708267F1">
    <w:name w:val="F35F47FC88E34540819A8E9C708267F1"/>
  </w:style>
  <w:style w:type="paragraph" w:customStyle="1" w:styleId="2FDBD968476740B9B95FE4C93791BD5B">
    <w:name w:val="2FDBD968476740B9B95FE4C93791BD5B"/>
  </w:style>
  <w:style w:type="paragraph" w:customStyle="1" w:styleId="9DCAB061F0F44C4397AAEF4FB982E9F7">
    <w:name w:val="9DCAB061F0F44C4397AAEF4FB982E9F7"/>
  </w:style>
  <w:style w:type="paragraph" w:customStyle="1" w:styleId="4E4B9D075989420F9FB25BAEFBBCC0A1">
    <w:name w:val="4E4B9D075989420F9FB25BAEFBBCC0A1"/>
  </w:style>
  <w:style w:type="paragraph" w:customStyle="1" w:styleId="27B4AF281B07435E8845A8221773AE95">
    <w:name w:val="27B4AF281B07435E8845A8221773AE95"/>
  </w:style>
  <w:style w:type="paragraph" w:customStyle="1" w:styleId="5EF6057950F243228065750CF5831392">
    <w:name w:val="5EF6057950F243228065750CF5831392"/>
  </w:style>
  <w:style w:type="paragraph" w:customStyle="1" w:styleId="585B9EABA5EF4949B12D6BF117013C7B">
    <w:name w:val="585B9EABA5EF4949B12D6BF117013C7B"/>
  </w:style>
  <w:style w:type="paragraph" w:customStyle="1" w:styleId="7EAA3D61E65F4289B2AD94A3BE61686C">
    <w:name w:val="7EAA3D61E65F4289B2AD94A3BE61686C"/>
  </w:style>
  <w:style w:type="paragraph" w:customStyle="1" w:styleId="7296DB7FC9ED47E6BD20B33048D57A9F">
    <w:name w:val="7296DB7FC9ED47E6BD20B33048D57A9F"/>
  </w:style>
  <w:style w:type="paragraph" w:customStyle="1" w:styleId="02AA4CC4065048589F4CA6AF0EC538A6">
    <w:name w:val="02AA4CC4065048589F4CA6AF0EC538A6"/>
  </w:style>
  <w:style w:type="paragraph" w:customStyle="1" w:styleId="CF8D4DF133E84BDD804D6D5A5CD7E0D4">
    <w:name w:val="CF8D4DF133E84BDD804D6D5A5CD7E0D4"/>
  </w:style>
  <w:style w:type="paragraph" w:customStyle="1" w:styleId="3E6EE9C54ED643B793B19DA365A72E0C">
    <w:name w:val="3E6EE9C54ED643B793B19DA365A72E0C"/>
  </w:style>
  <w:style w:type="paragraph" w:customStyle="1" w:styleId="FF361722AD54455B8654048083DE58A1">
    <w:name w:val="FF361722AD54455B8654048083DE58A1"/>
  </w:style>
  <w:style w:type="paragraph" w:customStyle="1" w:styleId="8AFF793A67D945F58BF669AB829517D2">
    <w:name w:val="8AFF793A67D945F58BF669AB829517D2"/>
  </w:style>
  <w:style w:type="paragraph" w:customStyle="1" w:styleId="FE1F18E7B4D44C7792F84917D32E644B">
    <w:name w:val="FE1F18E7B4D44C7792F84917D32E644B"/>
  </w:style>
  <w:style w:type="paragraph" w:customStyle="1" w:styleId="264F2623727C49A0A18AFD30A89C74E9">
    <w:name w:val="264F2623727C49A0A18AFD30A89C74E9"/>
  </w:style>
  <w:style w:type="paragraph" w:customStyle="1" w:styleId="36D52015F2D045E7ACC1E586896EE6C0">
    <w:name w:val="36D52015F2D045E7ACC1E586896EE6C0"/>
  </w:style>
  <w:style w:type="paragraph" w:customStyle="1" w:styleId="BE44297C11064823AFA0639BC163B079">
    <w:name w:val="BE44297C11064823AFA0639BC163B079"/>
  </w:style>
  <w:style w:type="paragraph" w:customStyle="1" w:styleId="F4295745C96C411A8D6C7AC3B144686C">
    <w:name w:val="F4295745C96C411A8D6C7AC3B144686C"/>
  </w:style>
  <w:style w:type="paragraph" w:customStyle="1" w:styleId="72DF59B06237408EAC9CD9C615035024">
    <w:name w:val="72DF59B06237408EAC9CD9C615035024"/>
  </w:style>
  <w:style w:type="paragraph" w:customStyle="1" w:styleId="49F15D89D2F646809F00480C3DA85455">
    <w:name w:val="49F15D89D2F646809F00480C3DA85455"/>
  </w:style>
  <w:style w:type="paragraph" w:customStyle="1" w:styleId="D51C4A9356FF4E04BCAD4B9CC2E4EF9F">
    <w:name w:val="D51C4A9356FF4E04BCAD4B9CC2E4EF9F"/>
  </w:style>
  <w:style w:type="paragraph" w:customStyle="1" w:styleId="9F3221F2D79B42C686BBE04E6F52AB6A">
    <w:name w:val="9F3221F2D79B42C686BBE04E6F52AB6A"/>
  </w:style>
  <w:style w:type="character" w:customStyle="1" w:styleId="Typografi38">
    <w:name w:val="Typografi38"/>
    <w:basedOn w:val="Standardskrifttypeiafsnit"/>
    <w:uiPriority w:val="1"/>
    <w:rPr>
      <w:color w:val="C00000"/>
    </w:rPr>
  </w:style>
  <w:style w:type="paragraph" w:customStyle="1" w:styleId="ECEFF2144B444F74A399CA1A6CB737E0">
    <w:name w:val="ECEFF2144B444F74A399CA1A6CB737E0"/>
  </w:style>
  <w:style w:type="paragraph" w:customStyle="1" w:styleId="B182D9B96C2246559B5F5EC39D34564B">
    <w:name w:val="B182D9B96C2246559B5F5EC39D34564B"/>
  </w:style>
  <w:style w:type="paragraph" w:customStyle="1" w:styleId="B5401741479B43BE9F92AB281CAC3F69">
    <w:name w:val="B5401741479B43BE9F92AB281CAC3F69"/>
  </w:style>
  <w:style w:type="paragraph" w:customStyle="1" w:styleId="AA6B8C14D1634B2BBA0481B2E0D89CB3">
    <w:name w:val="AA6B8C14D1634B2BBA0481B2E0D89CB3"/>
  </w:style>
  <w:style w:type="paragraph" w:customStyle="1" w:styleId="8C360B19EEB74F76A4298843BE413272">
    <w:name w:val="8C360B19EEB74F76A4298843BE413272"/>
  </w:style>
  <w:style w:type="paragraph" w:customStyle="1" w:styleId="838C0D0D227F48F1B6472CD08FF9C84B">
    <w:name w:val="838C0D0D227F48F1B6472CD08FF9C84B"/>
  </w:style>
  <w:style w:type="paragraph" w:customStyle="1" w:styleId="B712C9DB754842C383B1DC211CEE3B6E">
    <w:name w:val="B712C9DB754842C383B1DC211CEE3B6E"/>
  </w:style>
  <w:style w:type="paragraph" w:customStyle="1" w:styleId="1843FEFAE4EC42ACB99BB7FC55AF9CC3">
    <w:name w:val="1843FEFAE4EC42ACB99BB7FC55AF9CC3"/>
  </w:style>
  <w:style w:type="paragraph" w:customStyle="1" w:styleId="C6680279A6544DE396226BD1CC630EBB">
    <w:name w:val="C6680279A6544DE396226BD1CC630EBB"/>
  </w:style>
  <w:style w:type="paragraph" w:customStyle="1" w:styleId="8B4DAE11348A436AB057425F4C1F1D23">
    <w:name w:val="8B4DAE11348A436AB057425F4C1F1D23"/>
  </w:style>
  <w:style w:type="paragraph" w:customStyle="1" w:styleId="D944431606B4479F89739A5C9A5E2A84">
    <w:name w:val="D944431606B4479F89739A5C9A5E2A84"/>
  </w:style>
  <w:style w:type="paragraph" w:customStyle="1" w:styleId="E0A096839EA04EF1AAF0570AC9815B46">
    <w:name w:val="E0A096839EA04EF1AAF0570AC9815B46"/>
  </w:style>
  <w:style w:type="paragraph" w:customStyle="1" w:styleId="04F22B0D11E646F4A3039639D79D3F51">
    <w:name w:val="04F22B0D11E646F4A3039639D79D3F51"/>
  </w:style>
  <w:style w:type="paragraph" w:customStyle="1" w:styleId="25496E91B6EF4CF8BAA10BED529964FE">
    <w:name w:val="25496E91B6EF4CF8BAA10BED529964FE"/>
  </w:style>
  <w:style w:type="paragraph" w:customStyle="1" w:styleId="7C9FE40C364D42A292E75487F0F464F1">
    <w:name w:val="7C9FE40C364D42A292E75487F0F464F1"/>
  </w:style>
  <w:style w:type="paragraph" w:customStyle="1" w:styleId="85C6B6A77F9A4E02972CD7EB6243A2ED">
    <w:name w:val="85C6B6A77F9A4E02972CD7EB6243A2ED"/>
  </w:style>
  <w:style w:type="paragraph" w:customStyle="1" w:styleId="D613F8D62B9447BD821884AD8F056EDE">
    <w:name w:val="D613F8D62B9447BD821884AD8F056EDE"/>
  </w:style>
  <w:style w:type="paragraph" w:customStyle="1" w:styleId="C53CAD309FCB4170A9BDBDC58183F766">
    <w:name w:val="C53CAD309FCB4170A9BDBDC58183F766"/>
  </w:style>
  <w:style w:type="paragraph" w:customStyle="1" w:styleId="3FB651469BC74E9AA1924A251D5DA6A4">
    <w:name w:val="3FB651469BC74E9AA1924A251D5DA6A4"/>
  </w:style>
  <w:style w:type="paragraph" w:customStyle="1" w:styleId="E87BBEE174474AE48798D46FF23B3E9E">
    <w:name w:val="E87BBEE174474AE48798D46FF23B3E9E"/>
  </w:style>
  <w:style w:type="paragraph" w:customStyle="1" w:styleId="2A4C3B87315240849FF30A7681B9372B">
    <w:name w:val="2A4C3B87315240849FF30A7681B9372B"/>
  </w:style>
  <w:style w:type="paragraph" w:customStyle="1" w:styleId="87E7564E76194189A7FC5DE266FE98DB">
    <w:name w:val="87E7564E76194189A7FC5DE266FE98DB"/>
  </w:style>
  <w:style w:type="paragraph" w:customStyle="1" w:styleId="FC09E48F497F44CAAA2CA48541136DC1">
    <w:name w:val="FC09E48F497F44CAAA2CA48541136DC1"/>
  </w:style>
  <w:style w:type="paragraph" w:customStyle="1" w:styleId="06FC991F27E3412FAB509B967F15A359">
    <w:name w:val="06FC991F27E3412FAB509B967F15A359"/>
  </w:style>
  <w:style w:type="paragraph" w:customStyle="1" w:styleId="3C7CCC8F80BA4033A26177E35717D645">
    <w:name w:val="3C7CCC8F80BA4033A26177E35717D645"/>
  </w:style>
  <w:style w:type="paragraph" w:customStyle="1" w:styleId="8649933538A54FDC8D0DA35A797E08CD">
    <w:name w:val="8649933538A54FDC8D0DA35A797E08CD"/>
  </w:style>
  <w:style w:type="paragraph" w:customStyle="1" w:styleId="DBDE08CF4DBB4CC58A1B1B513B9EB281">
    <w:name w:val="DBDE08CF4DBB4CC58A1B1B513B9EB281"/>
  </w:style>
  <w:style w:type="paragraph" w:customStyle="1" w:styleId="24382D065A134C53A04A35F3C51463EB">
    <w:name w:val="24382D065A134C53A04A35F3C51463EB"/>
  </w:style>
  <w:style w:type="paragraph" w:customStyle="1" w:styleId="7278AA6239A54719A0828DD34EEC0773">
    <w:name w:val="7278AA6239A54719A0828DD34EEC0773"/>
  </w:style>
  <w:style w:type="paragraph" w:customStyle="1" w:styleId="039A2B2425644849A4A3059DA83E53D1">
    <w:name w:val="039A2B2425644849A4A3059DA83E53D1"/>
  </w:style>
  <w:style w:type="paragraph" w:customStyle="1" w:styleId="F848302F61CD48F2B2E60D5FCFC041E1">
    <w:name w:val="F848302F61CD48F2B2E60D5FCFC041E1"/>
  </w:style>
  <w:style w:type="paragraph" w:customStyle="1" w:styleId="9756C039FCE44559B89BCA74017FD641">
    <w:name w:val="9756C039FCE44559B89BCA74017FD641"/>
  </w:style>
  <w:style w:type="paragraph" w:customStyle="1" w:styleId="4BC4B8F3A4734CACB5D98A79496EE54B">
    <w:name w:val="4BC4B8F3A4734CACB5D98A79496EE54B"/>
  </w:style>
  <w:style w:type="paragraph" w:customStyle="1" w:styleId="ACCC42AB89744786B917D1878986770D">
    <w:name w:val="ACCC42AB89744786B917D1878986770D"/>
  </w:style>
  <w:style w:type="paragraph" w:customStyle="1" w:styleId="5C8B60A0C7E84D7BA74D16B3DEF8A68B">
    <w:name w:val="5C8B60A0C7E84D7BA74D16B3DEF8A68B"/>
  </w:style>
  <w:style w:type="paragraph" w:customStyle="1" w:styleId="F80DD319E4504B018E0051E73DB73C97">
    <w:name w:val="F80DD319E4504B018E0051E73DB73C97"/>
  </w:style>
  <w:style w:type="paragraph" w:customStyle="1" w:styleId="E4717466B247451F9E720B4A023AD0F7">
    <w:name w:val="E4717466B247451F9E720B4A023AD0F7"/>
  </w:style>
  <w:style w:type="paragraph" w:customStyle="1" w:styleId="D91B074E7F2E410686228328AF5D728A">
    <w:name w:val="D91B074E7F2E410686228328AF5D728A"/>
  </w:style>
  <w:style w:type="paragraph" w:customStyle="1" w:styleId="D794E5B3575B4C6290BD633508663010">
    <w:name w:val="D794E5B3575B4C6290BD633508663010"/>
  </w:style>
  <w:style w:type="paragraph" w:customStyle="1" w:styleId="9866AF3035F8409BA7A8B48C6273EF8C">
    <w:name w:val="9866AF3035F8409BA7A8B48C6273EF8C"/>
  </w:style>
  <w:style w:type="paragraph" w:customStyle="1" w:styleId="6CD0F1CBFE16413EA53312568823D7F1">
    <w:name w:val="6CD0F1CBFE16413EA53312568823D7F1"/>
  </w:style>
  <w:style w:type="paragraph" w:customStyle="1" w:styleId="8DE947BD5300413EA89DA7BE2E9C27B3">
    <w:name w:val="8DE947BD5300413EA89DA7BE2E9C27B3"/>
  </w:style>
  <w:style w:type="paragraph" w:customStyle="1" w:styleId="CE12409A953C4E92B71903AC2BD3AF5B">
    <w:name w:val="CE12409A953C4E92B71903AC2BD3AF5B"/>
  </w:style>
  <w:style w:type="paragraph" w:customStyle="1" w:styleId="6B6B51CF90C24BBFA59C102DA2BB4C35">
    <w:name w:val="6B6B51CF90C24BBFA59C102DA2BB4C35"/>
  </w:style>
  <w:style w:type="paragraph" w:customStyle="1" w:styleId="F3615CBA1E1C4380B0E215A12997A42F">
    <w:name w:val="F3615CBA1E1C4380B0E215A12997A42F"/>
  </w:style>
  <w:style w:type="paragraph" w:customStyle="1" w:styleId="959ABEA0C3CC44559A3EDB22D75458FE">
    <w:name w:val="959ABEA0C3CC44559A3EDB22D75458FE"/>
  </w:style>
  <w:style w:type="paragraph" w:customStyle="1" w:styleId="B44390CFE7784020A448D9D48FAAB898">
    <w:name w:val="B44390CFE7784020A448D9D48FAAB898"/>
  </w:style>
  <w:style w:type="paragraph" w:customStyle="1" w:styleId="9F768B10973A42AC9990CBD2362593EC">
    <w:name w:val="9F768B10973A42AC9990CBD2362593EC"/>
  </w:style>
  <w:style w:type="paragraph" w:customStyle="1" w:styleId="A27C0311A8134C68A298F24DEF3D254F">
    <w:name w:val="A27C0311A8134C68A298F24DEF3D254F"/>
  </w:style>
  <w:style w:type="paragraph" w:customStyle="1" w:styleId="8A981CC1155F46ECBBCCB3D6AA15C931">
    <w:name w:val="8A981CC1155F46ECBBCCB3D6AA15C931"/>
  </w:style>
  <w:style w:type="paragraph" w:customStyle="1" w:styleId="E8E0B2CDA7CD4D3795E07B37022EB2A7">
    <w:name w:val="E8E0B2CDA7CD4D3795E07B37022EB2A7"/>
  </w:style>
  <w:style w:type="paragraph" w:customStyle="1" w:styleId="66787A5332D94635B3B090DAAABD27BC">
    <w:name w:val="66787A5332D94635B3B090DAAABD27BC"/>
  </w:style>
  <w:style w:type="paragraph" w:customStyle="1" w:styleId="2B218859875C4AF8923FE145F4B24896">
    <w:name w:val="2B218859875C4AF8923FE145F4B24896"/>
  </w:style>
  <w:style w:type="paragraph" w:customStyle="1" w:styleId="C0555E21A25547EE9846FB1830817B77">
    <w:name w:val="C0555E21A25547EE9846FB1830817B77"/>
  </w:style>
  <w:style w:type="paragraph" w:customStyle="1" w:styleId="747BE29F7C1C499D8B5DB39E5B29119D">
    <w:name w:val="747BE29F7C1C499D8B5DB39E5B29119D"/>
  </w:style>
  <w:style w:type="paragraph" w:customStyle="1" w:styleId="895A49A37B524B9D83DDB215C6E1EAAA">
    <w:name w:val="895A49A37B524B9D83DDB215C6E1EAAA"/>
  </w:style>
  <w:style w:type="paragraph" w:customStyle="1" w:styleId="063CC017CE304A44A44F92F5C73B5FC6">
    <w:name w:val="063CC017CE304A44A44F92F5C73B5FC6"/>
  </w:style>
  <w:style w:type="paragraph" w:customStyle="1" w:styleId="60F8139FC7084E6C9EAF15785CC053A9">
    <w:name w:val="60F8139FC7084E6C9EAF15785CC053A9"/>
  </w:style>
  <w:style w:type="paragraph" w:customStyle="1" w:styleId="991538A505B849B98D79761C8F7C62C4">
    <w:name w:val="991538A505B849B98D79761C8F7C62C4"/>
  </w:style>
  <w:style w:type="paragraph" w:customStyle="1" w:styleId="718F247DF76F4BC38CF750F5EA6D4323">
    <w:name w:val="718F247DF76F4BC38CF750F5EA6D4323"/>
  </w:style>
  <w:style w:type="paragraph" w:customStyle="1" w:styleId="24E99E6C6F204EFE86C601715D28931D">
    <w:name w:val="24E99E6C6F204EFE86C601715D28931D"/>
  </w:style>
  <w:style w:type="paragraph" w:customStyle="1" w:styleId="1C73478D02BC4AB292037B0C7625ED77">
    <w:name w:val="1C73478D02BC4AB292037B0C7625ED77"/>
  </w:style>
  <w:style w:type="paragraph" w:customStyle="1" w:styleId="BFC2C1274CFE48B0BC591A4B88B135B7">
    <w:name w:val="BFC2C1274CFE48B0BC591A4B88B135B7"/>
  </w:style>
  <w:style w:type="paragraph" w:customStyle="1" w:styleId="03A204E1FA954B1C840BB8A09BE8A144">
    <w:name w:val="03A204E1FA954B1C840BB8A09BE8A144"/>
  </w:style>
  <w:style w:type="paragraph" w:customStyle="1" w:styleId="181CA00E567E482B8934117E66DAAD29">
    <w:name w:val="181CA00E567E482B8934117E66DAAD29"/>
  </w:style>
  <w:style w:type="paragraph" w:customStyle="1" w:styleId="94F1627F56234748A666E8DA42E420D3">
    <w:name w:val="94F1627F56234748A666E8DA42E420D3"/>
  </w:style>
  <w:style w:type="paragraph" w:customStyle="1" w:styleId="2F6672AF3A744055AF87F25C2DC92657">
    <w:name w:val="2F6672AF3A744055AF87F25C2DC92657"/>
  </w:style>
  <w:style w:type="paragraph" w:customStyle="1" w:styleId="BB50152643654A668B05B25FD6196FBC">
    <w:name w:val="BB50152643654A668B05B25FD6196FBC"/>
  </w:style>
  <w:style w:type="paragraph" w:customStyle="1" w:styleId="79B826D057CF47A4A5C2F27479C11A2C">
    <w:name w:val="79B826D057CF47A4A5C2F27479C11A2C"/>
  </w:style>
  <w:style w:type="paragraph" w:customStyle="1" w:styleId="606EE4C33A9A4E66BF6199C6DF35D553">
    <w:name w:val="606EE4C33A9A4E66BF6199C6DF35D553"/>
  </w:style>
  <w:style w:type="paragraph" w:customStyle="1" w:styleId="D1047308BE6B42B0B07F5D4B80ECF18B">
    <w:name w:val="D1047308BE6B42B0B07F5D4B80ECF1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data form for trip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571EE-6A06-41D0-89A5-2F2F712D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LEGAL PEOPLE - CV SKEMA 2026 - UDEN garanterede timer - 110226 KH</Template>
  <TotalTime>0</TotalTime>
  <Pages>4</Pages>
  <Words>812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 Hauge Rasmussen</dc:creator>
  <cp:keywords>LEGAL PEOPLE – CV SKEMA</cp:keywords>
  <cp:lastModifiedBy>Kristina Hauge Rasmussen</cp:lastModifiedBy>
  <cp:revision>1</cp:revision>
  <cp:lastPrinted>2023-10-11T10:29:00Z</cp:lastPrinted>
  <dcterms:created xsi:type="dcterms:W3CDTF">2026-02-11T08:43:00Z</dcterms:created>
  <dcterms:modified xsi:type="dcterms:W3CDTF">2026-02-11T08:43:00Z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